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A9C4" w14:textId="183C7346" w:rsidR="00F87859" w:rsidRDefault="00FD28A1" w:rsidP="00F87859">
      <w:pPr>
        <w:rPr>
          <w:rFonts w:cs="Arial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25824" behindDoc="0" locked="0" layoutInCell="1" allowOverlap="1" wp14:anchorId="0B25A3BB" wp14:editId="52B73D98">
            <wp:simplePos x="0" y="0"/>
            <wp:positionH relativeFrom="margin">
              <wp:posOffset>-360045</wp:posOffset>
            </wp:positionH>
            <wp:positionV relativeFrom="paragraph">
              <wp:posOffset>-429029</wp:posOffset>
            </wp:positionV>
            <wp:extent cx="3723333" cy="1163782"/>
            <wp:effectExtent l="0" t="0" r="0" b="0"/>
            <wp:wrapNone/>
            <wp:docPr id="41" name="Picture 41" descr="Logo for Ministry of Business, Innovation, and Employment - Hīkina Whakatutuki. Black text on a white background. The New Zealand Government coat of arms is on the lef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Logo for Ministry of Business, Innovation, and Employment - Hīkina Whakatutuki. Black text on a white background. The New Zealand Government coat of arms is on the left. 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333" cy="1163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21376" behindDoc="0" locked="0" layoutInCell="1" allowOverlap="1" wp14:anchorId="38A46370" wp14:editId="7FFAC728">
            <wp:simplePos x="0" y="0"/>
            <wp:positionH relativeFrom="margin">
              <wp:posOffset>4715510</wp:posOffset>
            </wp:positionH>
            <wp:positionV relativeFrom="page">
              <wp:posOffset>368935</wp:posOffset>
            </wp:positionV>
            <wp:extent cx="1392093" cy="2090089"/>
            <wp:effectExtent l="0" t="0" r="5080" b="5715"/>
            <wp:wrapNone/>
            <wp:docPr id="60" name="Picture 60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468E89" w14:textId="77777777" w:rsidR="00F87859" w:rsidRDefault="00F87859" w:rsidP="00F87859">
      <w:pPr>
        <w:rPr>
          <w:rFonts w:cs="Arial"/>
          <w:szCs w:val="32"/>
        </w:rPr>
      </w:pPr>
    </w:p>
    <w:p w14:paraId="6FD6D870" w14:textId="77777777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203A2325" w14:textId="77777777" w:rsidR="00F87859" w:rsidRDefault="00F87859" w:rsidP="00F87859">
      <w:pPr>
        <w:rPr>
          <w:rFonts w:cs="Arial"/>
          <w:szCs w:val="32"/>
        </w:rPr>
      </w:pPr>
    </w:p>
    <w:p w14:paraId="71630FFD" w14:textId="77777777" w:rsidR="00F87859" w:rsidRDefault="00F87859" w:rsidP="00F87859">
      <w:pPr>
        <w:rPr>
          <w:rFonts w:cs="Arial"/>
          <w:szCs w:val="32"/>
        </w:rPr>
      </w:pPr>
    </w:p>
    <w:p w14:paraId="00695D0B" w14:textId="77777777" w:rsidR="00F87859" w:rsidRDefault="00F87859" w:rsidP="007E7233">
      <w:pPr>
        <w:ind w:left="0"/>
        <w:rPr>
          <w:rFonts w:cs="Arial"/>
          <w:b/>
          <w:sz w:val="60"/>
          <w:szCs w:val="60"/>
        </w:rPr>
      </w:pPr>
    </w:p>
    <w:p w14:paraId="6523137C" w14:textId="15C8B536" w:rsidR="00887F23" w:rsidRPr="00DB3025" w:rsidRDefault="002111EA" w:rsidP="00DB3025">
      <w:pPr>
        <w:pStyle w:val="Title"/>
      </w:pPr>
      <w:r>
        <w:t>New Zealand Relay Service insights report</w:t>
      </w:r>
    </w:p>
    <w:p w14:paraId="0DAF6780" w14:textId="423ED49A" w:rsidR="00887F23" w:rsidRDefault="00FD28A1" w:rsidP="00F87859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78080" behindDoc="0" locked="0" layoutInCell="1" allowOverlap="1" wp14:anchorId="656762C0" wp14:editId="60F70800">
                <wp:simplePos x="0" y="0"/>
                <wp:positionH relativeFrom="column">
                  <wp:posOffset>-360218</wp:posOffset>
                </wp:positionH>
                <wp:positionV relativeFrom="paragraph">
                  <wp:posOffset>390525</wp:posOffset>
                </wp:positionV>
                <wp:extent cx="6049818" cy="2909454"/>
                <wp:effectExtent l="0" t="0" r="8255" b="5715"/>
                <wp:wrapNone/>
                <wp:docPr id="1646832599" name="Group 31" descr="On the left, a person looking at the screen of a phone. The screen is showing the New Zealand Relay logo.  On the right, a person is on a phone at a desk, looking at a computer screen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818" cy="2909454"/>
                          <a:chOff x="-722206" y="-464824"/>
                          <a:chExt cx="6050136" cy="2909454"/>
                        </a:xfrm>
                      </wpg:grpSpPr>
                      <pic:pic xmlns:pic="http://schemas.openxmlformats.org/drawingml/2006/picture">
                        <pic:nvPicPr>
                          <pic:cNvPr id="185521253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722206" y="-464824"/>
                            <a:ext cx="2909454" cy="29094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3683901" name="Picture 68689718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660795" y="-222413"/>
                            <a:ext cx="2667135" cy="2667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029995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0990" y="375812"/>
                            <a:ext cx="866862" cy="1195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21490C" id="Group 31" o:spid="_x0000_s1026" alt="On the left, a person looking at the screen of a phone. The screen is showing the New Zealand Relay logo.  On the right, a person is on a phone at a desk, looking at a computer screen." style="position:absolute;margin-left:-28.35pt;margin-top:30.75pt;width:476.35pt;height:229.1pt;z-index:252078080;mso-width-relative:margin;mso-height-relative:margin" coordorigin="-7222,-4648" coordsize="60501,29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-7222;top:-4648;width:29094;height:29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">
                  <v:imagedata r:id="rId16" o:title=""/>
                </v:shape>
                <v:shape id="Picture 686897181" o:spid="_x0000_s1028" type="#_x0000_t75" style="position:absolute;left:26607;top:-2224;width:26672;height:26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">
                  <v:imagedata r:id="rId17" o:title=""/>
                </v:shape>
                <v:shape id="Picture 3" o:spid="_x0000_s1029" type="#_x0000_t75" alt="&quot;&quot;" style="position:absolute;left:-2009;top:3758;width:8667;height:11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">
                  <v:imagedata r:id="rId18" o:title=""/>
                </v:shape>
              </v:group>
            </w:pict>
          </mc:Fallback>
        </mc:AlternateContent>
      </w:r>
    </w:p>
    <w:p w14:paraId="1D224722" w14:textId="71FE4235" w:rsidR="00887F23" w:rsidRDefault="00887F23" w:rsidP="00F87859">
      <w:pPr>
        <w:pStyle w:val="Title"/>
      </w:pPr>
    </w:p>
    <w:p w14:paraId="470FAE94" w14:textId="5DE992B6" w:rsidR="00887F23" w:rsidRDefault="00887F23" w:rsidP="00F87859">
      <w:pPr>
        <w:pStyle w:val="Title"/>
      </w:pPr>
    </w:p>
    <w:p w14:paraId="3FA94BB1" w14:textId="6E2058AF" w:rsidR="00887F23" w:rsidRDefault="00887F23" w:rsidP="00F87859">
      <w:pPr>
        <w:pStyle w:val="Title"/>
      </w:pPr>
    </w:p>
    <w:p w14:paraId="14319BC2" w14:textId="44D5B7D0" w:rsidR="000406CA" w:rsidRPr="00FD28A1" w:rsidRDefault="00F87859" w:rsidP="00BF5DDC">
      <w:pPr>
        <w:pStyle w:val="Datepublished"/>
        <w:rPr>
          <w:sz w:val="74"/>
          <w:szCs w:val="56"/>
        </w:rPr>
      </w:pPr>
      <w:r w:rsidRPr="00F87859">
        <w:br/>
        <w:t xml:space="preserve"> </w:t>
      </w:r>
      <w:r w:rsidR="00570380">
        <w:br/>
      </w:r>
    </w:p>
    <w:p w14:paraId="5CC99CAA" w14:textId="4E312849" w:rsidR="00F87859" w:rsidRPr="00570380" w:rsidRDefault="00887F23" w:rsidP="00BF5DDC">
      <w:pPr>
        <w:pStyle w:val="Datepublished"/>
      </w:pPr>
      <w:r w:rsidRPr="00570380">
        <w:t xml:space="preserve">Published: </w:t>
      </w:r>
      <w:r w:rsidR="002111EA">
        <w:t>September 2026</w:t>
      </w:r>
    </w:p>
    <w:p w14:paraId="3D8C1E05" w14:textId="77777777" w:rsidR="00DB3025" w:rsidRPr="00570380" w:rsidRDefault="00DB3025" w:rsidP="00DB3025">
      <w:pPr>
        <w:pStyle w:val="Heading1"/>
      </w:pPr>
      <w:bookmarkStart w:id="0" w:name="_Toc239936739"/>
      <w:r>
        <w:lastRenderedPageBreak/>
        <w:t>Before you start</w:t>
      </w:r>
      <w:bookmarkEnd w:id="0"/>
    </w:p>
    <w:p w14:paraId="43686DBF" w14:textId="77777777" w:rsidR="00DB3025" w:rsidRDefault="00DB3025" w:rsidP="00DB3025"/>
    <w:p w14:paraId="1847209D" w14:textId="77777777" w:rsidR="00DB3025" w:rsidRDefault="00DB3025" w:rsidP="00DB3025">
      <w:r w:rsidRPr="00D13891">
        <w:rPr>
          <w:noProof/>
        </w:rPr>
        <w:drawing>
          <wp:anchor distT="0" distB="0" distL="114300" distR="114300" simplePos="0" relativeHeight="251813888" behindDoc="0" locked="0" layoutInCell="1" allowOverlap="1" wp14:anchorId="1D56CC1D" wp14:editId="297DFA46">
            <wp:simplePos x="0" y="0"/>
            <wp:positionH relativeFrom="margin">
              <wp:align>left</wp:align>
            </wp:positionH>
            <wp:positionV relativeFrom="paragraph">
              <wp:posOffset>335915</wp:posOffset>
            </wp:positionV>
            <wp:extent cx="1426210" cy="1034026"/>
            <wp:effectExtent l="0" t="0" r="2540" b="0"/>
            <wp:wrapNone/>
            <wp:docPr id="89888989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88989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03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BAF3E9" w14:textId="77777777" w:rsidR="00DB3025" w:rsidRDefault="00DB3025" w:rsidP="00DB3025">
      <w:r>
        <w:t>This is a long document.</w:t>
      </w:r>
    </w:p>
    <w:p w14:paraId="4E2C196B" w14:textId="77777777" w:rsidR="00DB3025" w:rsidRDefault="00DB3025" w:rsidP="00DB3025"/>
    <w:p w14:paraId="0CD80DBE" w14:textId="77777777" w:rsidR="00DB3025" w:rsidRDefault="00DB3025" w:rsidP="00DB3025"/>
    <w:p w14:paraId="5793ECC4" w14:textId="77777777" w:rsidR="00DB3025" w:rsidRDefault="00DB3025" w:rsidP="00DB3025">
      <w:r>
        <w:rPr>
          <w:rFonts w:cs="Arial"/>
          <w:noProof/>
          <w:szCs w:val="36"/>
          <w:lang w:eastAsia="en-NZ"/>
        </w:rPr>
        <w:drawing>
          <wp:anchor distT="0" distB="0" distL="114300" distR="114300" simplePos="0" relativeHeight="251812864" behindDoc="1" locked="0" layoutInCell="1" allowOverlap="1" wp14:anchorId="4CB9EAE1" wp14:editId="75F0948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363345" cy="1927860"/>
            <wp:effectExtent l="0" t="0" r="8255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It can be hard for some people to read a document this long.</w:t>
      </w:r>
    </w:p>
    <w:p w14:paraId="60EF04A0" w14:textId="77777777" w:rsidR="00DB3025" w:rsidRDefault="00DB3025" w:rsidP="00DB3025"/>
    <w:p w14:paraId="4C915DC5" w14:textId="77777777" w:rsidR="00DB3025" w:rsidRDefault="00DB3025" w:rsidP="00DB3025"/>
    <w:p w14:paraId="7FC71AC4" w14:textId="77777777" w:rsidR="00DB3025" w:rsidRDefault="00DB3025" w:rsidP="00DB3025">
      <w:r>
        <w:rPr>
          <w:noProof/>
        </w:rPr>
        <w:drawing>
          <wp:anchor distT="0" distB="0" distL="114300" distR="114300" simplePos="0" relativeHeight="251811840" behindDoc="0" locked="0" layoutInCell="1" allowOverlap="1" wp14:anchorId="796870C8" wp14:editId="19E80ABC">
            <wp:simplePos x="0" y="0"/>
            <wp:positionH relativeFrom="margin">
              <wp:align>left</wp:align>
            </wp:positionH>
            <wp:positionV relativeFrom="paragraph">
              <wp:posOffset>550469</wp:posOffset>
            </wp:positionV>
            <wp:extent cx="1424427" cy="1310485"/>
            <wp:effectExtent l="0" t="0" r="4445" b="4445"/>
            <wp:wrapNone/>
            <wp:docPr id="1361926269" name="Picture 13619262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427" cy="131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Some things you can do to make it easier are:</w:t>
      </w:r>
    </w:p>
    <w:p w14:paraId="145AC6FE" w14:textId="77777777" w:rsidR="00DB3025" w:rsidRDefault="00DB3025" w:rsidP="00DB3025">
      <w:pPr>
        <w:pStyle w:val="Listtoplevel"/>
      </w:pPr>
      <w:r>
        <w:t>read it a few pages at a time</w:t>
      </w:r>
    </w:p>
    <w:p w14:paraId="7990C66D" w14:textId="77777777" w:rsidR="00DB3025" w:rsidRDefault="00DB3025" w:rsidP="00DB3025">
      <w:pPr>
        <w:pStyle w:val="Listtoplevel"/>
      </w:pPr>
      <w:r w:rsidRPr="00C24664">
        <w:drawing>
          <wp:anchor distT="0" distB="0" distL="114300" distR="114300" simplePos="0" relativeHeight="251814912" behindDoc="0" locked="0" layoutInCell="1" allowOverlap="1" wp14:anchorId="55E2AD58" wp14:editId="552F7D55">
            <wp:simplePos x="0" y="0"/>
            <wp:positionH relativeFrom="margin">
              <wp:align>left</wp:align>
            </wp:positionH>
            <wp:positionV relativeFrom="paragraph">
              <wp:posOffset>891407</wp:posOffset>
            </wp:positionV>
            <wp:extent cx="1790662" cy="1092530"/>
            <wp:effectExtent l="0" t="0" r="635" b="0"/>
            <wp:wrapNone/>
            <wp:docPr id="5982117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2117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662" cy="10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set aside some quiet time to look at it</w:t>
      </w:r>
    </w:p>
    <w:p w14:paraId="421940BA" w14:textId="77777777" w:rsidR="00DB3025" w:rsidRDefault="00DB3025" w:rsidP="00DB3025">
      <w:pPr>
        <w:pStyle w:val="Listtoplevel"/>
      </w:pPr>
      <w:r>
        <w:t>have someone read it with you to support you to understand it.</w:t>
      </w:r>
    </w:p>
    <w:p w14:paraId="5DD50698" w14:textId="77777777" w:rsidR="00DB3025" w:rsidRDefault="00DB3025" w:rsidP="00DB3025"/>
    <w:p w14:paraId="506AEC0E" w14:textId="2A2D8903" w:rsidR="00B705E8" w:rsidRDefault="00B705E8">
      <w:pPr>
        <w:spacing w:line="240" w:lineRule="auto"/>
        <w:ind w:left="0"/>
        <w:rPr>
          <w:rFonts w:eastAsia="Times New Roman" w:cs="Times New Roman"/>
        </w:rPr>
      </w:pPr>
      <w:r>
        <w:rPr>
          <w:rFonts w:eastAsia="Times New Roman" w:cs="Times New Roman"/>
        </w:rPr>
        <w:br w:type="page"/>
      </w:r>
    </w:p>
    <w:p w14:paraId="2FEDF8C1" w14:textId="07866FC0" w:rsidR="00DB3025" w:rsidRDefault="00B705E8" w:rsidP="00B705E8">
      <w:pPr>
        <w:pStyle w:val="Heading1"/>
      </w:pPr>
      <w:bookmarkStart w:id="1" w:name="_What_you_will"/>
      <w:bookmarkStart w:id="2" w:name="_Toc239936740"/>
      <w:bookmarkEnd w:id="1"/>
      <w:r>
        <w:lastRenderedPageBreak/>
        <w:t>What you will find in here</w:t>
      </w:r>
      <w:bookmarkEnd w:id="2"/>
    </w:p>
    <w:p w14:paraId="14A8DB09" w14:textId="77777777" w:rsidR="00B705E8" w:rsidRDefault="00B705E8" w:rsidP="00B705E8">
      <w:pPr>
        <w:pStyle w:val="contentspage"/>
        <w:rPr>
          <w:lang w:val="en-NZ" w:eastAsia="en-NZ"/>
        </w:rPr>
      </w:pPr>
    </w:p>
    <w:p w14:paraId="3936326C" w14:textId="77777777" w:rsidR="00B705E8" w:rsidRDefault="00B705E8" w:rsidP="00B705E8">
      <w:pPr>
        <w:pStyle w:val="contentspage"/>
        <w:rPr>
          <w:lang w:val="en-NZ" w:eastAsia="en-NZ"/>
        </w:rPr>
      </w:pPr>
    </w:p>
    <w:p w14:paraId="457D7A0E" w14:textId="587C7163" w:rsidR="00B705E8" w:rsidRPr="00B705E8" w:rsidRDefault="00B705E8" w:rsidP="00B705E8">
      <w:pPr>
        <w:pStyle w:val="contentspage"/>
        <w:jc w:val="right"/>
        <w:rPr>
          <w:b/>
          <w:bCs w:val="0"/>
          <w:lang w:val="en-NZ" w:eastAsia="en-NZ"/>
        </w:rPr>
      </w:pPr>
      <w:r w:rsidRPr="00B705E8">
        <w:rPr>
          <w:b/>
          <w:bCs w:val="0"/>
          <w:lang w:val="en-NZ" w:eastAsia="en-NZ"/>
        </w:rPr>
        <w:t>Page number:</w:t>
      </w:r>
    </w:p>
    <w:p w14:paraId="7E2A4B70" w14:textId="0EB489C9" w:rsidR="00B705E8" w:rsidRDefault="00BA27E0" w:rsidP="00B705E8">
      <w:pPr>
        <w:pStyle w:val="contentspage"/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2220416" behindDoc="0" locked="0" layoutInCell="1" allowOverlap="1" wp14:anchorId="68ACE90C" wp14:editId="3FF92C91">
            <wp:simplePos x="0" y="0"/>
            <wp:positionH relativeFrom="margin">
              <wp:posOffset>313</wp:posOffset>
            </wp:positionH>
            <wp:positionV relativeFrom="paragraph">
              <wp:posOffset>60845</wp:posOffset>
            </wp:positionV>
            <wp:extent cx="1036320" cy="953423"/>
            <wp:effectExtent l="0" t="0" r="0" b="0"/>
            <wp:wrapNone/>
            <wp:docPr id="1580617968" name="Picture 15806179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953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422A3D" w14:textId="0561A99C" w:rsidR="00B705E8" w:rsidRDefault="00B705E8" w:rsidP="00B705E8">
      <w:pPr>
        <w:pStyle w:val="contentspage"/>
        <w:rPr>
          <w:lang w:val="en-NZ" w:eastAsia="en-NZ"/>
        </w:rPr>
      </w:pPr>
    </w:p>
    <w:p w14:paraId="5F4A23AF" w14:textId="5FFBE387" w:rsidR="00B705E8" w:rsidRPr="008C2744" w:rsidRDefault="00B705E8" w:rsidP="00B705E8">
      <w:pPr>
        <w:pStyle w:val="contentspage"/>
        <w:rPr>
          <w:color w:val="000000" w:themeColor="text1"/>
          <w:lang w:val="en-NZ" w:eastAsia="en-NZ"/>
        </w:rPr>
      </w:pPr>
      <w:hyperlink w:anchor="_About_this_Easy" w:history="1">
        <w:r w:rsidRPr="008C2744">
          <w:rPr>
            <w:rStyle w:val="Hyperlink"/>
            <w:color w:val="000000" w:themeColor="text1"/>
            <w:u w:val="none"/>
            <w:lang w:val="en-NZ" w:eastAsia="en-NZ"/>
          </w:rPr>
          <w:t>About this Easy Read</w:t>
        </w:r>
        <w:r w:rsidRPr="008C2744">
          <w:rPr>
            <w:rStyle w:val="Hyperlink"/>
            <w:color w:val="000000" w:themeColor="text1"/>
            <w:u w:val="none"/>
            <w:lang w:val="en-NZ" w:eastAsia="en-NZ"/>
          </w:rPr>
          <w:tab/>
          <w:t>3</w:t>
        </w:r>
      </w:hyperlink>
    </w:p>
    <w:p w14:paraId="45B6F69A" w14:textId="4B9D78F3" w:rsidR="00B705E8" w:rsidRPr="008C2744" w:rsidRDefault="00BA27E0" w:rsidP="00B705E8">
      <w:pPr>
        <w:pStyle w:val="contentspage"/>
        <w:rPr>
          <w:color w:val="000000" w:themeColor="text1"/>
          <w:lang w:val="en-NZ" w:eastAsia="en-NZ"/>
        </w:rPr>
      </w:pPr>
      <w:r w:rsidRPr="008C2744">
        <w:rPr>
          <w:noProof/>
          <w:color w:val="000000" w:themeColor="text1"/>
        </w:rPr>
        <w:drawing>
          <wp:anchor distT="0" distB="0" distL="114300" distR="114300" simplePos="0" relativeHeight="252222464" behindDoc="0" locked="0" layoutInCell="1" allowOverlap="1" wp14:anchorId="7D927744" wp14:editId="2BFA64C9">
            <wp:simplePos x="0" y="0"/>
            <wp:positionH relativeFrom="margin">
              <wp:posOffset>17780</wp:posOffset>
            </wp:positionH>
            <wp:positionV relativeFrom="paragraph">
              <wp:posOffset>234257</wp:posOffset>
            </wp:positionV>
            <wp:extent cx="1018903" cy="738704"/>
            <wp:effectExtent l="0" t="0" r="0" b="4445"/>
            <wp:wrapNone/>
            <wp:docPr id="1892970468" name="Picture 18929704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01534" name="Picture 19389015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903" cy="738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27F87" w14:textId="36C8ACE4" w:rsidR="00B705E8" w:rsidRPr="008C2744" w:rsidRDefault="00B705E8" w:rsidP="00B705E8">
      <w:pPr>
        <w:pStyle w:val="contentspage"/>
        <w:rPr>
          <w:color w:val="000000" w:themeColor="text1"/>
          <w:lang w:val="en-NZ" w:eastAsia="en-NZ"/>
        </w:rPr>
      </w:pPr>
    </w:p>
    <w:p w14:paraId="586A3A4D" w14:textId="61784460" w:rsidR="00B705E8" w:rsidRPr="008C2744" w:rsidRDefault="00B705E8" w:rsidP="00B705E8">
      <w:pPr>
        <w:pStyle w:val="contentspage"/>
        <w:rPr>
          <w:color w:val="000000" w:themeColor="text1"/>
          <w:lang w:val="en-NZ" w:eastAsia="en-NZ"/>
        </w:rPr>
      </w:pPr>
      <w:hyperlink w:anchor="_About_the_insights" w:history="1">
        <w:r w:rsidRPr="008C2744">
          <w:rPr>
            <w:rStyle w:val="Hyperlink"/>
            <w:color w:val="000000" w:themeColor="text1"/>
            <w:u w:val="none"/>
            <w:lang w:val="en-NZ" w:eastAsia="en-NZ"/>
          </w:rPr>
          <w:t>About the insights report</w:t>
        </w:r>
        <w:r w:rsidRPr="008C2744">
          <w:rPr>
            <w:rStyle w:val="Hyperlink"/>
            <w:color w:val="000000" w:themeColor="text1"/>
            <w:u w:val="none"/>
            <w:lang w:val="en-NZ" w:eastAsia="en-NZ"/>
          </w:rPr>
          <w:tab/>
          <w:t>7</w:t>
        </w:r>
      </w:hyperlink>
    </w:p>
    <w:p w14:paraId="3BECE7DF" w14:textId="41F3040C" w:rsidR="00B705E8" w:rsidRPr="008C2744" w:rsidRDefault="00BA27E0" w:rsidP="00B705E8">
      <w:pPr>
        <w:pStyle w:val="contentspage"/>
        <w:rPr>
          <w:color w:val="000000" w:themeColor="text1"/>
          <w:lang w:val="en-NZ" w:eastAsia="en-NZ"/>
        </w:rPr>
      </w:pPr>
      <w:r w:rsidRPr="008C2744">
        <w:rPr>
          <w:noProof/>
          <w:color w:val="000000" w:themeColor="text1"/>
        </w:rPr>
        <w:drawing>
          <wp:anchor distT="0" distB="0" distL="114300" distR="114300" simplePos="0" relativeHeight="252224512" behindDoc="0" locked="0" layoutInCell="1" allowOverlap="1" wp14:anchorId="15F14889" wp14:editId="1E39D704">
            <wp:simplePos x="0" y="0"/>
            <wp:positionH relativeFrom="margin">
              <wp:posOffset>0</wp:posOffset>
            </wp:positionH>
            <wp:positionV relativeFrom="paragraph">
              <wp:posOffset>282402</wp:posOffset>
            </wp:positionV>
            <wp:extent cx="914399" cy="929640"/>
            <wp:effectExtent l="0" t="0" r="635" b="3810"/>
            <wp:wrapNone/>
            <wp:docPr id="393290535" name="Picture 3932905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290535" name="Picture 3932905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399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96565" w14:textId="5021F64F" w:rsidR="00B705E8" w:rsidRPr="008C2744" w:rsidRDefault="00B705E8" w:rsidP="00B705E8">
      <w:pPr>
        <w:pStyle w:val="contentspage"/>
        <w:rPr>
          <w:color w:val="000000" w:themeColor="text1"/>
          <w:lang w:val="en-NZ" w:eastAsia="en-NZ"/>
        </w:rPr>
      </w:pPr>
    </w:p>
    <w:p w14:paraId="7E4B9295" w14:textId="4641AA04" w:rsidR="00B705E8" w:rsidRPr="008C2744" w:rsidRDefault="00B705E8" w:rsidP="00B705E8">
      <w:pPr>
        <w:pStyle w:val="contentspage"/>
        <w:rPr>
          <w:color w:val="000000" w:themeColor="text1"/>
          <w:lang w:val="en-NZ" w:eastAsia="en-NZ"/>
        </w:rPr>
      </w:pPr>
      <w:hyperlink w:anchor="_Important_things_to" w:history="1">
        <w:r w:rsidRPr="008C2744">
          <w:rPr>
            <w:rStyle w:val="Hyperlink"/>
            <w:color w:val="000000" w:themeColor="text1"/>
            <w:u w:val="none"/>
            <w:lang w:val="en-NZ" w:eastAsia="en-NZ"/>
          </w:rPr>
          <w:t>Important things to think about</w:t>
        </w:r>
        <w:r w:rsidRPr="008C2744">
          <w:rPr>
            <w:rStyle w:val="Hyperlink"/>
            <w:color w:val="000000" w:themeColor="text1"/>
            <w:u w:val="none"/>
            <w:lang w:val="en-NZ" w:eastAsia="en-NZ"/>
          </w:rPr>
          <w:tab/>
          <w:t>1</w:t>
        </w:r>
        <w:r w:rsidR="009E25DE">
          <w:rPr>
            <w:rStyle w:val="Hyperlink"/>
            <w:color w:val="000000" w:themeColor="text1"/>
            <w:u w:val="none"/>
            <w:lang w:val="en-NZ" w:eastAsia="en-NZ"/>
          </w:rPr>
          <w:t>2</w:t>
        </w:r>
      </w:hyperlink>
    </w:p>
    <w:p w14:paraId="240BDB49" w14:textId="77777777" w:rsidR="00B705E8" w:rsidRPr="008C2744" w:rsidRDefault="00B705E8" w:rsidP="00B705E8">
      <w:pPr>
        <w:pStyle w:val="contentspage"/>
        <w:rPr>
          <w:color w:val="000000" w:themeColor="text1"/>
          <w:lang w:val="en-NZ" w:eastAsia="en-NZ"/>
        </w:rPr>
      </w:pPr>
    </w:p>
    <w:p w14:paraId="691B9312" w14:textId="7B648F7B" w:rsidR="00B705E8" w:rsidRPr="008C2744" w:rsidRDefault="00BA27E0" w:rsidP="00B705E8">
      <w:pPr>
        <w:pStyle w:val="contentspage"/>
        <w:rPr>
          <w:color w:val="000000" w:themeColor="text1"/>
          <w:lang w:val="en-NZ" w:eastAsia="en-NZ"/>
        </w:rPr>
      </w:pPr>
      <w:r w:rsidRPr="008C2744">
        <w:rPr>
          <w:noProof/>
          <w:color w:val="000000" w:themeColor="text1"/>
          <w:lang w:val="en-NZ"/>
        </w:rPr>
        <w:drawing>
          <wp:anchor distT="0" distB="0" distL="114300" distR="114300" simplePos="0" relativeHeight="252226560" behindDoc="0" locked="0" layoutInCell="1" allowOverlap="1" wp14:anchorId="4DE6C591" wp14:editId="5C4355A7">
            <wp:simplePos x="0" y="0"/>
            <wp:positionH relativeFrom="margin">
              <wp:posOffset>0</wp:posOffset>
            </wp:positionH>
            <wp:positionV relativeFrom="paragraph">
              <wp:posOffset>178666</wp:posOffset>
            </wp:positionV>
            <wp:extent cx="1133475" cy="922655"/>
            <wp:effectExtent l="0" t="0" r="0" b="0"/>
            <wp:wrapNone/>
            <wp:docPr id="369304137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655921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E80D9" w14:textId="6634A5E7" w:rsidR="00B705E8" w:rsidRPr="008C2744" w:rsidRDefault="00B705E8" w:rsidP="00B705E8">
      <w:pPr>
        <w:pStyle w:val="contentspage"/>
        <w:rPr>
          <w:color w:val="000000" w:themeColor="text1"/>
          <w:lang w:val="en-NZ" w:eastAsia="en-NZ"/>
        </w:rPr>
      </w:pPr>
      <w:hyperlink w:anchor="_Conclusion_/_wrapping" w:history="1">
        <w:r w:rsidRPr="008C2744">
          <w:rPr>
            <w:rStyle w:val="Hyperlink"/>
            <w:color w:val="000000" w:themeColor="text1"/>
            <w:u w:val="none"/>
            <w:lang w:val="en-NZ" w:eastAsia="en-NZ"/>
          </w:rPr>
          <w:t>Conclusion / wrapping up</w:t>
        </w:r>
        <w:r w:rsidRPr="008C2744">
          <w:rPr>
            <w:rStyle w:val="Hyperlink"/>
            <w:color w:val="000000" w:themeColor="text1"/>
            <w:u w:val="none"/>
            <w:lang w:val="en-NZ" w:eastAsia="en-NZ"/>
          </w:rPr>
          <w:tab/>
        </w:r>
        <w:r w:rsidR="00217F14">
          <w:rPr>
            <w:rStyle w:val="Hyperlink"/>
            <w:color w:val="000000" w:themeColor="text1"/>
            <w:u w:val="none"/>
            <w:lang w:val="en-NZ" w:eastAsia="en-NZ"/>
          </w:rPr>
          <w:t>3</w:t>
        </w:r>
        <w:r w:rsidR="009E25DE">
          <w:rPr>
            <w:rStyle w:val="Hyperlink"/>
            <w:color w:val="000000" w:themeColor="text1"/>
            <w:u w:val="none"/>
            <w:lang w:val="en-NZ" w:eastAsia="en-NZ"/>
          </w:rPr>
          <w:t>2</w:t>
        </w:r>
      </w:hyperlink>
    </w:p>
    <w:p w14:paraId="66B155E5" w14:textId="77777777" w:rsidR="00B705E8" w:rsidRDefault="00B705E8" w:rsidP="00B705E8">
      <w:pPr>
        <w:pStyle w:val="contentspage"/>
        <w:rPr>
          <w:lang w:val="en-NZ" w:eastAsia="en-NZ"/>
        </w:rPr>
      </w:pPr>
    </w:p>
    <w:p w14:paraId="7535ED90" w14:textId="77777777" w:rsidR="00B705E8" w:rsidRDefault="00B705E8" w:rsidP="00B705E8">
      <w:pPr>
        <w:pStyle w:val="contentspage"/>
        <w:rPr>
          <w:lang w:val="en-NZ" w:eastAsia="en-NZ"/>
        </w:rPr>
      </w:pPr>
    </w:p>
    <w:p w14:paraId="441AC590" w14:textId="77777777" w:rsidR="00B705E8" w:rsidRDefault="00B705E8" w:rsidP="00B705E8">
      <w:pPr>
        <w:pStyle w:val="contentspage"/>
        <w:rPr>
          <w:lang w:val="en-NZ" w:eastAsia="en-NZ"/>
        </w:rPr>
      </w:pPr>
    </w:p>
    <w:p w14:paraId="7C9446FD" w14:textId="77777777" w:rsidR="00B705E8" w:rsidRPr="00B705E8" w:rsidRDefault="00B705E8" w:rsidP="00B705E8">
      <w:pPr>
        <w:rPr>
          <w:lang w:val="en-NZ" w:eastAsia="en-NZ"/>
        </w:rPr>
      </w:pPr>
    </w:p>
    <w:p w14:paraId="30EEB213" w14:textId="5275767E" w:rsidR="00570380" w:rsidRPr="00DB3025" w:rsidRDefault="00124EA8" w:rsidP="00DB3025">
      <w:pPr>
        <w:pStyle w:val="Heading1"/>
      </w:pPr>
      <w:bookmarkStart w:id="3" w:name="_About_this_Easy"/>
      <w:bookmarkStart w:id="4" w:name="_Toc239936741"/>
      <w:bookmarkEnd w:id="3"/>
      <w:r w:rsidRPr="00DB3025">
        <w:lastRenderedPageBreak/>
        <w:t xml:space="preserve">About </w:t>
      </w:r>
      <w:r w:rsidR="00DA542F">
        <w:t>this Easy Read</w:t>
      </w:r>
      <w:bookmarkEnd w:id="4"/>
    </w:p>
    <w:p w14:paraId="50324656" w14:textId="77777777" w:rsidR="00D852B6" w:rsidRDefault="00D852B6" w:rsidP="00124EA8"/>
    <w:p w14:paraId="33C13D5D" w14:textId="77777777" w:rsidR="00EF4A04" w:rsidRDefault="00BD34B6" w:rsidP="00124EA8">
      <w:r>
        <w:rPr>
          <w:noProof/>
        </w:rPr>
        <w:drawing>
          <wp:anchor distT="0" distB="0" distL="114300" distR="114300" simplePos="0" relativeHeight="251656192" behindDoc="0" locked="0" layoutInCell="1" allowOverlap="1" wp14:anchorId="20577E98" wp14:editId="18B7BFBC">
            <wp:simplePos x="0" y="0"/>
            <wp:positionH relativeFrom="margin">
              <wp:align>left</wp:align>
            </wp:positionH>
            <wp:positionV relativeFrom="paragraph">
              <wp:posOffset>259715</wp:posOffset>
            </wp:positionV>
            <wp:extent cx="1424427" cy="1310485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427" cy="131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ACD3C" w14:textId="28BA1A22" w:rsidR="00DA542F" w:rsidRDefault="00EF4A04" w:rsidP="00DA542F">
      <w:r>
        <w:t xml:space="preserve">This </w:t>
      </w:r>
      <w:r w:rsidR="00DA542F">
        <w:t xml:space="preserve">Easy Read is from </w:t>
      </w:r>
      <w:r w:rsidR="00DA542F" w:rsidRPr="00DA542F">
        <w:t xml:space="preserve">the </w:t>
      </w:r>
      <w:r w:rsidR="00DA542F" w:rsidRPr="00DA542F">
        <w:rPr>
          <w:lang w:eastAsia="en-NZ"/>
        </w:rPr>
        <w:t>Ministry of Business, Innovation and Employment – Hīkina Wha</w:t>
      </w:r>
      <w:r w:rsidR="008C2744">
        <w:rPr>
          <w:lang w:eastAsia="en-NZ"/>
        </w:rPr>
        <w:t>ka</w:t>
      </w:r>
      <w:r w:rsidR="00DA542F" w:rsidRPr="00DA542F">
        <w:rPr>
          <w:lang w:eastAsia="en-NZ"/>
        </w:rPr>
        <w:t>tutuki</w:t>
      </w:r>
      <w:r w:rsidR="00DA542F" w:rsidRPr="00DA542F">
        <w:t>.</w:t>
      </w:r>
    </w:p>
    <w:p w14:paraId="688FE1DA" w14:textId="77777777" w:rsidR="00DA542F" w:rsidRDefault="00DA542F" w:rsidP="00DA542F"/>
    <w:p w14:paraId="2B30F788" w14:textId="77777777" w:rsidR="00DA542F" w:rsidRDefault="00DA542F" w:rsidP="00DA542F"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1BEAEDF8" wp14:editId="789076C3">
                <wp:simplePos x="0" y="0"/>
                <wp:positionH relativeFrom="margin">
                  <wp:align>right</wp:align>
                </wp:positionH>
                <wp:positionV relativeFrom="paragraph">
                  <wp:posOffset>248820</wp:posOffset>
                </wp:positionV>
                <wp:extent cx="3600450" cy="2229394"/>
                <wp:effectExtent l="0" t="0" r="0" b="0"/>
                <wp:wrapNone/>
                <wp:docPr id="1676033574" name="Rectangle 167603357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222939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F2A90" id="Rectangle 1676033574" o:spid="_x0000_s1026" alt="&quot;&quot;" style="position:absolute;margin-left:232.3pt;margin-top:19.6pt;width:283.5pt;height:175.55pt;z-index:-251498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" fillcolor="#bdd6ee [1304]" stroked="f" strokeweight="1pt">
                <w10:wrap anchorx="margin"/>
              </v:rect>
            </w:pict>
          </mc:Fallback>
        </mc:AlternateContent>
      </w:r>
    </w:p>
    <w:p w14:paraId="1094DAC0" w14:textId="09A9B2FF" w:rsidR="00DA542F" w:rsidRDefault="00DA542F" w:rsidP="00DA542F">
      <w:r>
        <w:rPr>
          <w:noProof/>
        </w:rPr>
        <w:drawing>
          <wp:anchor distT="0" distB="0" distL="114300" distR="114300" simplePos="0" relativeHeight="251820032" behindDoc="0" locked="0" layoutInCell="1" allowOverlap="1" wp14:anchorId="1280D075" wp14:editId="5C8C9833">
            <wp:simplePos x="0" y="0"/>
            <wp:positionH relativeFrom="margin">
              <wp:posOffset>240030</wp:posOffset>
            </wp:positionH>
            <wp:positionV relativeFrom="paragraph">
              <wp:posOffset>579574</wp:posOffset>
            </wp:positionV>
            <wp:extent cx="944245" cy="1310005"/>
            <wp:effectExtent l="0" t="0" r="8255" b="4445"/>
            <wp:wrapNone/>
            <wp:docPr id="951219679" name="Picture 9512196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219679" name="Picture 9512196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9008" behindDoc="0" locked="0" layoutInCell="1" allowOverlap="1" wp14:anchorId="4155BCDC" wp14:editId="3DC8D47D">
            <wp:simplePos x="0" y="0"/>
            <wp:positionH relativeFrom="margin">
              <wp:align>left</wp:align>
            </wp:positionH>
            <wp:positionV relativeFrom="paragraph">
              <wp:posOffset>16310</wp:posOffset>
            </wp:positionV>
            <wp:extent cx="1737175" cy="320842"/>
            <wp:effectExtent l="0" t="0" r="0" b="3175"/>
            <wp:wrapNone/>
            <wp:docPr id="1433955979" name="Picture 14339559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55979" name="Picture 14339559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175" cy="320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The </w:t>
      </w:r>
      <w:r w:rsidRPr="00F414D9">
        <w:rPr>
          <w:b/>
          <w:bCs/>
        </w:rPr>
        <w:t xml:space="preserve">Ministry of Business, Innovation and </w:t>
      </w:r>
      <w:r w:rsidR="008C2744">
        <w:rPr>
          <w:b/>
          <w:bCs/>
        </w:rPr>
        <w:br/>
      </w:r>
      <w:r w:rsidRPr="00F414D9">
        <w:rPr>
          <w:b/>
          <w:bCs/>
        </w:rPr>
        <w:t>Employment</w:t>
      </w:r>
      <w:r w:rsidR="008C2744">
        <w:rPr>
          <w:b/>
          <w:bCs/>
        </w:rPr>
        <w:t xml:space="preserve"> </w:t>
      </w:r>
      <w:r w:rsidR="008C2744" w:rsidRPr="008C2744">
        <w:rPr>
          <w:b/>
          <w:bCs/>
          <w:lang w:eastAsia="en-NZ"/>
        </w:rPr>
        <w:t>– Hīkina Whakatutuki</w:t>
      </w:r>
      <w:r>
        <w:t xml:space="preserve"> is a </w:t>
      </w:r>
      <w:r w:rsidR="000B541D">
        <w:t xml:space="preserve">Government </w:t>
      </w:r>
      <w:r>
        <w:t xml:space="preserve">agency that does many things to support the </w:t>
      </w:r>
      <w:r w:rsidRPr="00CF57E0">
        <w:rPr>
          <w:b/>
          <w:bCs/>
        </w:rPr>
        <w:t>economy</w:t>
      </w:r>
      <w:r>
        <w:t xml:space="preserve"> of New Zealand. </w:t>
      </w:r>
    </w:p>
    <w:p w14:paraId="3998B006" w14:textId="77777777" w:rsidR="00DA542F" w:rsidRDefault="00DA542F" w:rsidP="00DA542F"/>
    <w:p w14:paraId="31A59977" w14:textId="77777777" w:rsidR="00DA542F" w:rsidRPr="00D105F3" w:rsidRDefault="00DA542F" w:rsidP="00DA542F">
      <w:pPr>
        <w:rPr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20CCB7BA" wp14:editId="28D7D939">
                <wp:simplePos x="0" y="0"/>
                <wp:positionH relativeFrom="margin">
                  <wp:align>right</wp:align>
                </wp:positionH>
                <wp:positionV relativeFrom="paragraph">
                  <wp:posOffset>272596</wp:posOffset>
                </wp:positionV>
                <wp:extent cx="3600450" cy="2778034"/>
                <wp:effectExtent l="0" t="0" r="0" b="3810"/>
                <wp:wrapNone/>
                <wp:docPr id="938745353" name="Rectangle 9387453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277803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4B06D" id="Rectangle 938745353" o:spid="_x0000_s1026" alt="&quot;&quot;" style="position:absolute;margin-left:232.3pt;margin-top:21.45pt;width:283.5pt;height:218.75pt;z-index:-251493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" fillcolor="#bdd6ee [1304]" stroked="f" strokeweight="1pt">
                <w10:wrap anchorx="margin"/>
              </v:rect>
            </w:pict>
          </mc:Fallback>
        </mc:AlternateContent>
      </w:r>
    </w:p>
    <w:p w14:paraId="38FD486B" w14:textId="77777777" w:rsidR="00DA542F" w:rsidRDefault="00DA542F" w:rsidP="00DA542F">
      <w:r>
        <w:rPr>
          <w:noProof/>
        </w:rPr>
        <w:drawing>
          <wp:anchor distT="0" distB="0" distL="114300" distR="114300" simplePos="0" relativeHeight="251822080" behindDoc="0" locked="0" layoutInCell="1" allowOverlap="1" wp14:anchorId="6BD66FA2" wp14:editId="2FBE978D">
            <wp:simplePos x="0" y="0"/>
            <wp:positionH relativeFrom="margin">
              <wp:posOffset>0</wp:posOffset>
            </wp:positionH>
            <wp:positionV relativeFrom="paragraph">
              <wp:posOffset>5080</wp:posOffset>
            </wp:positionV>
            <wp:extent cx="1633220" cy="668655"/>
            <wp:effectExtent l="0" t="0" r="5080" b="0"/>
            <wp:wrapNone/>
            <wp:docPr id="1111937017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937017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en-GB"/>
        </w:rPr>
        <w:t>The</w:t>
      </w:r>
      <w:r w:rsidRPr="00D105F3">
        <w:rPr>
          <w:lang w:eastAsia="en-GB"/>
        </w:rPr>
        <w:t xml:space="preserve"> </w:t>
      </w:r>
      <w:r>
        <w:rPr>
          <w:b/>
          <w:bCs/>
        </w:rPr>
        <w:t xml:space="preserve">economy </w:t>
      </w:r>
      <w:r>
        <w:t>means all the things we do to:</w:t>
      </w:r>
      <w:r w:rsidRPr="00A227BC">
        <w:rPr>
          <w:noProof/>
        </w:rPr>
        <w:t xml:space="preserve"> </w:t>
      </w:r>
    </w:p>
    <w:p w14:paraId="67CFF0B5" w14:textId="77777777" w:rsidR="00DA542F" w:rsidRDefault="00DA542F" w:rsidP="00DA542F">
      <w:pPr>
        <w:pStyle w:val="Listtoplevel"/>
      </w:pPr>
      <w:r>
        <w:drawing>
          <wp:anchor distT="0" distB="0" distL="114300" distR="114300" simplePos="0" relativeHeight="251824128" behindDoc="0" locked="0" layoutInCell="1" allowOverlap="1" wp14:anchorId="48A288CE" wp14:editId="14417F55">
            <wp:simplePos x="0" y="0"/>
            <wp:positionH relativeFrom="margin">
              <wp:posOffset>0</wp:posOffset>
            </wp:positionH>
            <wp:positionV relativeFrom="paragraph">
              <wp:posOffset>631462</wp:posOffset>
            </wp:positionV>
            <wp:extent cx="1395663" cy="1395663"/>
            <wp:effectExtent l="0" t="0" r="0" b="0"/>
            <wp:wrapNone/>
            <wp:docPr id="1707258431" name="Picture 17072584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58431" name="Picture 17072584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663" cy="1395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make money </w:t>
      </w:r>
    </w:p>
    <w:p w14:paraId="2F5246AB" w14:textId="77777777" w:rsidR="00DA542F" w:rsidRDefault="00DA542F" w:rsidP="00DA542F">
      <w:pPr>
        <w:pStyle w:val="Listtoplevel"/>
      </w:pPr>
      <w:r>
        <w:t>spend money</w:t>
      </w:r>
    </w:p>
    <w:p w14:paraId="026DCBB7" w14:textId="77777777" w:rsidR="00DA542F" w:rsidRPr="007A4F38" w:rsidRDefault="00DA542F" w:rsidP="00DA542F">
      <w:pPr>
        <w:pStyle w:val="Listtoplevel"/>
      </w:pPr>
      <w:r>
        <w:t xml:space="preserve">save money to use later. </w:t>
      </w:r>
    </w:p>
    <w:p w14:paraId="5B385A3E" w14:textId="77677BDF" w:rsidR="00DA542F" w:rsidRDefault="00BA27E0" w:rsidP="00DA542F">
      <w:r>
        <w:rPr>
          <w:noProof/>
        </w:rPr>
        <w:lastRenderedPageBreak/>
        <w:drawing>
          <wp:anchor distT="0" distB="0" distL="114300" distR="114300" simplePos="0" relativeHeight="252264448" behindDoc="0" locked="0" layoutInCell="1" allowOverlap="1" wp14:anchorId="3942C113" wp14:editId="72FAA2B9">
            <wp:simplePos x="0" y="0"/>
            <wp:positionH relativeFrom="margin">
              <wp:posOffset>-332105</wp:posOffset>
            </wp:positionH>
            <wp:positionV relativeFrom="paragraph">
              <wp:posOffset>332278</wp:posOffset>
            </wp:positionV>
            <wp:extent cx="2036618" cy="376147"/>
            <wp:effectExtent l="0" t="0" r="1905" b="5080"/>
            <wp:wrapNone/>
            <wp:docPr id="1152430872" name="Picture 11524308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55979" name="Picture 14339559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618" cy="37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42F"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0481D726" wp14:editId="7B4DF3D7">
                <wp:simplePos x="0" y="0"/>
                <wp:positionH relativeFrom="margin">
                  <wp:align>right</wp:align>
                </wp:positionH>
                <wp:positionV relativeFrom="paragraph">
                  <wp:posOffset>-75231</wp:posOffset>
                </wp:positionV>
                <wp:extent cx="3600450" cy="1122947"/>
                <wp:effectExtent l="0" t="0" r="0" b="1270"/>
                <wp:wrapNone/>
                <wp:docPr id="809984943" name="Rectangle 80998494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112294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FC7B2" id="Rectangle 809984943" o:spid="_x0000_s1026" alt="&quot;&quot;" style="position:absolute;margin-left:232.3pt;margin-top:-5.9pt;width:283.5pt;height:88.4pt;z-index:-251499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" fillcolor="#ffe599 [1303]" stroked="f" strokeweight="1pt">
                <w10:wrap anchorx="margin"/>
              </v:rect>
            </w:pict>
          </mc:Fallback>
        </mc:AlternateContent>
      </w:r>
      <w:r w:rsidR="00DA542F">
        <w:t xml:space="preserve">In this Easy Read the </w:t>
      </w:r>
      <w:r w:rsidR="00DA542F" w:rsidRPr="00CF57E0">
        <w:t>Ministry of Business, Innovation and Employment</w:t>
      </w:r>
      <w:r w:rsidR="00DA542F">
        <w:t xml:space="preserve"> will be called </w:t>
      </w:r>
      <w:r w:rsidR="00DA542F" w:rsidRPr="00CF57E0">
        <w:rPr>
          <w:b/>
          <w:bCs/>
        </w:rPr>
        <w:t>MBIE</w:t>
      </w:r>
      <w:r w:rsidR="00DA542F">
        <w:t>.</w:t>
      </w:r>
    </w:p>
    <w:p w14:paraId="4B5AA482" w14:textId="77777777" w:rsidR="00DA542F" w:rsidRDefault="00DA542F" w:rsidP="00DA542F"/>
    <w:p w14:paraId="31693CD8" w14:textId="15BD202D" w:rsidR="00DA542F" w:rsidRDefault="00EF4508" w:rsidP="00DA542F">
      <w:r>
        <w:rPr>
          <w:noProof/>
        </w:rPr>
        <w:drawing>
          <wp:anchor distT="0" distB="0" distL="114300" distR="114300" simplePos="0" relativeHeight="251846656" behindDoc="0" locked="0" layoutInCell="1" allowOverlap="1" wp14:anchorId="5AB131CA" wp14:editId="3E7393D2">
            <wp:simplePos x="0" y="0"/>
            <wp:positionH relativeFrom="margin">
              <wp:align>left</wp:align>
            </wp:positionH>
            <wp:positionV relativeFrom="paragraph">
              <wp:posOffset>234587</wp:posOffset>
            </wp:positionV>
            <wp:extent cx="1310485" cy="1310485"/>
            <wp:effectExtent l="0" t="0" r="0" b="4445"/>
            <wp:wrapNone/>
            <wp:docPr id="274005102" name="Picture 27400510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05102" name="Picture 27400510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485" cy="131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AF80B" w14:textId="2F2ABDB9" w:rsidR="00DA542F" w:rsidRDefault="00DA542F" w:rsidP="00DA542F">
      <w:r>
        <w:t xml:space="preserve">This Easy Read is a </w:t>
      </w:r>
      <w:r w:rsidRPr="00DA542F">
        <w:rPr>
          <w:b/>
          <w:bCs/>
        </w:rPr>
        <w:t>summary</w:t>
      </w:r>
      <w:r>
        <w:t xml:space="preserve"> of the </w:t>
      </w:r>
      <w:r w:rsidRPr="00DA542F">
        <w:rPr>
          <w:b/>
          <w:bCs/>
        </w:rPr>
        <w:t>New Zealand Relay Service insights report</w:t>
      </w:r>
      <w:r>
        <w:t>.</w:t>
      </w:r>
    </w:p>
    <w:p w14:paraId="2DFE7492" w14:textId="77777777" w:rsidR="00DA542F" w:rsidRDefault="00DA542F" w:rsidP="00DA542F"/>
    <w:p w14:paraId="41F8727E" w14:textId="3D989BC2" w:rsidR="00DA542F" w:rsidRDefault="00DA542F" w:rsidP="00DA542F"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36130D16" wp14:editId="71342FA0">
                <wp:simplePos x="0" y="0"/>
                <wp:positionH relativeFrom="margin">
                  <wp:align>right</wp:align>
                </wp:positionH>
                <wp:positionV relativeFrom="paragraph">
                  <wp:posOffset>285660</wp:posOffset>
                </wp:positionV>
                <wp:extent cx="3599815" cy="2124075"/>
                <wp:effectExtent l="0" t="0" r="635" b="9525"/>
                <wp:wrapNone/>
                <wp:docPr id="510977686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124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EBB72B" id="Rectangle 5" o:spid="_x0000_s1026" alt="&quot;&quot;" style="position:absolute;margin-left:232.25pt;margin-top:22.5pt;width:283.45pt;height:167.25pt;z-index:-251490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</w:p>
    <w:p w14:paraId="734D2B38" w14:textId="4E4B6619" w:rsidR="00DA542F" w:rsidRDefault="00DA542F" w:rsidP="00DA542F">
      <w:r>
        <w:rPr>
          <w:noProof/>
        </w:rPr>
        <w:drawing>
          <wp:anchor distT="0" distB="0" distL="114300" distR="114300" simplePos="0" relativeHeight="251827200" behindDoc="0" locked="0" layoutInCell="1" allowOverlap="1" wp14:anchorId="0D1C4E4E" wp14:editId="4D57DAD9">
            <wp:simplePos x="0" y="0"/>
            <wp:positionH relativeFrom="margin">
              <wp:posOffset>-152400</wp:posOffset>
            </wp:positionH>
            <wp:positionV relativeFrom="paragraph">
              <wp:posOffset>179705</wp:posOffset>
            </wp:positionV>
            <wp:extent cx="1543050" cy="1543050"/>
            <wp:effectExtent l="0" t="0" r="0" b="0"/>
            <wp:wrapNone/>
            <wp:docPr id="614388135" name="Picture 6143881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735887" name="Picture 13897358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A </w:t>
      </w:r>
      <w:r w:rsidRPr="00FD64BD">
        <w:rPr>
          <w:b/>
          <w:bCs/>
        </w:rPr>
        <w:t>summary</w:t>
      </w:r>
      <w:r w:rsidRPr="00660821">
        <w:t>:</w:t>
      </w:r>
    </w:p>
    <w:p w14:paraId="728003FE" w14:textId="77777777" w:rsidR="00DA542F" w:rsidRDefault="00DA542F" w:rsidP="00DA542F">
      <w:pPr>
        <w:pStyle w:val="Listtoplevel"/>
      </w:pPr>
      <w:r>
        <w:t>is shorter than the main document</w:t>
      </w:r>
    </w:p>
    <w:p w14:paraId="342622D5" w14:textId="77777777" w:rsidR="00DA542F" w:rsidRDefault="00DA542F" w:rsidP="00DA542F">
      <w:pPr>
        <w:pStyle w:val="Listtoplevel"/>
      </w:pPr>
      <w:r>
        <w:t xml:space="preserve">tells you the important ideas. </w:t>
      </w:r>
    </w:p>
    <w:p w14:paraId="67B09C09" w14:textId="77777777" w:rsidR="00DA542F" w:rsidRDefault="00DA542F" w:rsidP="00DA542F"/>
    <w:p w14:paraId="07070F16" w14:textId="77777777" w:rsidR="00DA542F" w:rsidRDefault="00DA542F" w:rsidP="00DA542F"/>
    <w:p w14:paraId="398BEC9B" w14:textId="4800C522" w:rsidR="00DA542F" w:rsidRDefault="00DA542F">
      <w:pPr>
        <w:spacing w:line="240" w:lineRule="auto"/>
        <w:ind w:left="0"/>
      </w:pPr>
      <w:r>
        <w:br w:type="page"/>
      </w:r>
    </w:p>
    <w:p w14:paraId="5409A98D" w14:textId="30891374" w:rsidR="00DA542F" w:rsidRPr="00EF59FC" w:rsidRDefault="00C56A98" w:rsidP="00C56A98">
      <w:pPr>
        <w:spacing w:line="336" w:lineRule="auto"/>
        <w:rPr>
          <w:rFonts w:eastAsia="Times New Roman" w:cs="Arial"/>
          <w:sz w:val="26"/>
          <w:szCs w:val="32"/>
          <w:lang w:val="en-GB" w:eastAsia="en-N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3B5C1E1D" wp14:editId="0564076B">
                <wp:simplePos x="0" y="0"/>
                <wp:positionH relativeFrom="margin">
                  <wp:align>right</wp:align>
                </wp:positionH>
                <wp:positionV relativeFrom="paragraph">
                  <wp:posOffset>-74658</wp:posOffset>
                </wp:positionV>
                <wp:extent cx="3599815" cy="6008914"/>
                <wp:effectExtent l="0" t="0" r="635" b="0"/>
                <wp:wrapNone/>
                <wp:docPr id="1033021623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600891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390E3" id="Rectangle 5" o:spid="_x0000_s1026" alt="&quot;&quot;" style="position:absolute;margin-left:232.25pt;margin-top:-5.9pt;width:283.45pt;height:473.15pt;z-index:-251483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  <w:r w:rsidR="00BA27E0" w:rsidRPr="00EF59FC">
        <w:rPr>
          <w:rFonts w:eastAsia="Times New Roman" w:cs="Times New Roman"/>
          <w:noProof/>
          <w:sz w:val="28"/>
          <w:lang w:val="en-GB"/>
        </w:rPr>
        <w:drawing>
          <wp:anchor distT="0" distB="0" distL="114300" distR="114300" simplePos="0" relativeHeight="251831296" behindDoc="0" locked="0" layoutInCell="1" allowOverlap="1" wp14:anchorId="6825BF56" wp14:editId="2825CDE0">
            <wp:simplePos x="0" y="0"/>
            <wp:positionH relativeFrom="column">
              <wp:posOffset>138430</wp:posOffset>
            </wp:positionH>
            <wp:positionV relativeFrom="paragraph">
              <wp:posOffset>0</wp:posOffset>
            </wp:positionV>
            <wp:extent cx="1083945" cy="1496060"/>
            <wp:effectExtent l="0" t="0" r="1905" b="8890"/>
            <wp:wrapThrough wrapText="bothSides">
              <wp:wrapPolygon edited="0">
                <wp:start x="380" y="0"/>
                <wp:lineTo x="0" y="825"/>
                <wp:lineTo x="0" y="11552"/>
                <wp:lineTo x="7213" y="13202"/>
                <wp:lineTo x="1898" y="15677"/>
                <wp:lineTo x="1518" y="21453"/>
                <wp:lineTo x="18221" y="21453"/>
                <wp:lineTo x="20120" y="18428"/>
                <wp:lineTo x="19360" y="13202"/>
                <wp:lineTo x="21258" y="11827"/>
                <wp:lineTo x="21258" y="1375"/>
                <wp:lineTo x="4555" y="0"/>
                <wp:lineTo x="380" y="0"/>
              </wp:wrapPolygon>
            </wp:wrapThrough>
            <wp:docPr id="485793442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93442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8A0">
        <w:rPr>
          <w:rFonts w:eastAsia="Times New Roman" w:cs="Arial"/>
          <w:color w:val="000000"/>
          <w:szCs w:val="32"/>
          <w:lang w:val="en-GB" w:eastAsia="en-NZ"/>
        </w:rPr>
        <w:t xml:space="preserve">The </w:t>
      </w:r>
      <w:r w:rsidR="00F418A0" w:rsidRPr="00F418A0">
        <w:rPr>
          <w:rFonts w:eastAsia="Times New Roman" w:cs="Arial"/>
          <w:b/>
          <w:bCs/>
          <w:color w:val="000000"/>
          <w:szCs w:val="32"/>
          <w:lang w:val="en-GB" w:eastAsia="en-NZ"/>
        </w:rPr>
        <w:t>New Zealand Relay Service</w:t>
      </w:r>
      <w:r w:rsidR="00F418A0">
        <w:rPr>
          <w:rFonts w:eastAsia="Times New Roman" w:cs="Arial"/>
          <w:color w:val="000000"/>
          <w:szCs w:val="32"/>
          <w:lang w:val="en-GB" w:eastAsia="en-NZ"/>
        </w:rPr>
        <w:t xml:space="preserve"> is for people who find it hard to use the phone like people who:</w:t>
      </w:r>
    </w:p>
    <w:p w14:paraId="11BA77BE" w14:textId="5DC45A38" w:rsidR="00DA542F" w:rsidRDefault="00C56A98" w:rsidP="00C56A98">
      <w:pPr>
        <w:pStyle w:val="Listtoplevel"/>
        <w:spacing w:line="336" w:lineRule="auto"/>
        <w:rPr>
          <w:lang w:eastAsia="en-NZ"/>
        </w:rPr>
      </w:pPr>
      <w:r>
        <w:rPr>
          <w:lang w:eastAsia="en-NZ"/>
        </w:rPr>
        <w:t xml:space="preserve">are </w:t>
      </w:r>
      <w:r w:rsidR="00DA542F" w:rsidRPr="00EF59FC">
        <w:rPr>
          <w:lang w:eastAsia="en-NZ"/>
        </w:rPr>
        <w:t xml:space="preserve">Deaf </w:t>
      </w:r>
    </w:p>
    <w:p w14:paraId="4023D238" w14:textId="0910AB55" w:rsidR="00C56A98" w:rsidRPr="00EF59FC" w:rsidRDefault="00C56A98" w:rsidP="00C56A98">
      <w:pPr>
        <w:pStyle w:val="Listtoplevel"/>
        <w:spacing w:line="336" w:lineRule="auto"/>
        <w:rPr>
          <w:lang w:eastAsia="en-NZ"/>
        </w:rPr>
      </w:pPr>
      <w:r w:rsidRPr="00EF59FC">
        <w:rPr>
          <w:rFonts w:cs="Times New Roman"/>
          <w:sz w:val="28"/>
        </w:rPr>
        <w:drawing>
          <wp:anchor distT="0" distB="0" distL="114300" distR="114300" simplePos="0" relativeHeight="251830272" behindDoc="0" locked="0" layoutInCell="1" allowOverlap="1" wp14:anchorId="6FCC15DC" wp14:editId="47D742AD">
            <wp:simplePos x="0" y="0"/>
            <wp:positionH relativeFrom="margin">
              <wp:align>left</wp:align>
            </wp:positionH>
            <wp:positionV relativeFrom="paragraph">
              <wp:posOffset>450668</wp:posOffset>
            </wp:positionV>
            <wp:extent cx="1447800" cy="1447800"/>
            <wp:effectExtent l="0" t="0" r="0" b="0"/>
            <wp:wrapThrough wrapText="bothSides">
              <wp:wrapPolygon edited="0">
                <wp:start x="9663" y="0"/>
                <wp:lineTo x="3126" y="5968"/>
                <wp:lineTo x="568" y="9379"/>
                <wp:lineTo x="568" y="10516"/>
                <wp:lineTo x="4263" y="14211"/>
                <wp:lineTo x="0" y="17905"/>
                <wp:lineTo x="0" y="21316"/>
                <wp:lineTo x="21316" y="21316"/>
                <wp:lineTo x="21316" y="17905"/>
                <wp:lineTo x="20463" y="14211"/>
                <wp:lineTo x="19042" y="11084"/>
                <wp:lineTo x="14779" y="5116"/>
                <wp:lineTo x="14211" y="2274"/>
                <wp:lineTo x="12789" y="0"/>
                <wp:lineTo x="9663" y="0"/>
              </wp:wrapPolygon>
            </wp:wrapThrough>
            <wp:docPr id="837655237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655237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AE8">
        <w:rPr>
          <w:lang w:eastAsia="en-NZ"/>
        </w:rPr>
        <w:t>h</w:t>
      </w:r>
      <w:r>
        <w:rPr>
          <w:lang w:eastAsia="en-NZ"/>
        </w:rPr>
        <w:t>ave hearing loss</w:t>
      </w:r>
    </w:p>
    <w:p w14:paraId="74F07EE2" w14:textId="121320CC" w:rsidR="00DA542F" w:rsidRPr="00EF59FC" w:rsidRDefault="00C56A98" w:rsidP="00C56A98">
      <w:pPr>
        <w:pStyle w:val="Listtoplevel"/>
        <w:spacing w:line="336" w:lineRule="auto"/>
        <w:rPr>
          <w:lang w:eastAsia="en-NZ"/>
        </w:rPr>
      </w:pPr>
      <w:r>
        <w:rPr>
          <w:lang w:eastAsia="en-NZ"/>
        </w:rPr>
        <w:t xml:space="preserve">are </w:t>
      </w:r>
      <w:r w:rsidR="00DA542F" w:rsidRPr="00EF59FC">
        <w:rPr>
          <w:lang w:eastAsia="en-NZ"/>
        </w:rPr>
        <w:t>deafblind</w:t>
      </w:r>
    </w:p>
    <w:p w14:paraId="4EAD045D" w14:textId="6C0F16ED" w:rsidR="00DA542F" w:rsidRPr="00EF59FC" w:rsidRDefault="00C56A98" w:rsidP="00C56A98">
      <w:pPr>
        <w:pStyle w:val="Listtoplevel"/>
        <w:spacing w:line="336" w:lineRule="auto"/>
        <w:rPr>
          <w:lang w:eastAsia="en-NZ"/>
        </w:rPr>
      </w:pPr>
      <w:r>
        <w:rPr>
          <w:lang w:eastAsia="en-NZ"/>
        </w:rPr>
        <w:t xml:space="preserve">are </w:t>
      </w:r>
      <w:r w:rsidR="00DA542F" w:rsidRPr="00EF59FC">
        <w:rPr>
          <w:lang w:eastAsia="en-NZ"/>
        </w:rPr>
        <w:t>speech impaired / find it hard to talk.</w:t>
      </w:r>
    </w:p>
    <w:p w14:paraId="5E8D3A40" w14:textId="41650FA8" w:rsidR="00DA542F" w:rsidRPr="00EF59FC" w:rsidRDefault="00DA542F" w:rsidP="00C56A98">
      <w:pPr>
        <w:spacing w:line="336" w:lineRule="auto"/>
        <w:rPr>
          <w:rFonts w:eastAsia="Times New Roman" w:cs="Arial"/>
          <w:szCs w:val="32"/>
        </w:rPr>
      </w:pPr>
    </w:p>
    <w:p w14:paraId="6B009A9D" w14:textId="5D1666B0" w:rsidR="00DA542F" w:rsidRPr="00EF59FC" w:rsidRDefault="00BA27E0" w:rsidP="00C56A98">
      <w:pPr>
        <w:spacing w:line="336" w:lineRule="auto"/>
        <w:rPr>
          <w:rFonts w:eastAsia="Times New Roman" w:cs="Arial"/>
          <w:b/>
          <w:bCs/>
          <w:szCs w:val="32"/>
        </w:rPr>
      </w:pPr>
      <w:r w:rsidRPr="00EF59FC">
        <w:rPr>
          <w:rFonts w:eastAsia="Times New Roman" w:cs="Times New Roman"/>
          <w:noProof/>
          <w:sz w:val="28"/>
          <w:lang w:val="en-GB"/>
        </w:rPr>
        <w:drawing>
          <wp:anchor distT="0" distB="0" distL="114300" distR="114300" simplePos="0" relativeHeight="251829248" behindDoc="0" locked="0" layoutInCell="1" allowOverlap="1" wp14:anchorId="6935CAAF" wp14:editId="45FE4CDB">
            <wp:simplePos x="0" y="0"/>
            <wp:positionH relativeFrom="margin">
              <wp:posOffset>55245</wp:posOffset>
            </wp:positionH>
            <wp:positionV relativeFrom="paragraph">
              <wp:posOffset>126365</wp:posOffset>
            </wp:positionV>
            <wp:extent cx="1358537" cy="1414826"/>
            <wp:effectExtent l="0" t="0" r="0" b="0"/>
            <wp:wrapNone/>
            <wp:docPr id="21026476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476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37" cy="1414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8726C" w14:textId="2F731C36" w:rsidR="00DA542F" w:rsidRPr="00EF59FC" w:rsidRDefault="00DA542F" w:rsidP="00C56A98">
      <w:pPr>
        <w:spacing w:line="336" w:lineRule="auto"/>
        <w:rPr>
          <w:rFonts w:eastAsia="Times New Roman" w:cs="Arial"/>
          <w:szCs w:val="32"/>
        </w:rPr>
      </w:pPr>
      <w:r w:rsidRPr="00EF59FC">
        <w:rPr>
          <w:rFonts w:eastAsia="Times New Roman" w:cs="Arial"/>
          <w:szCs w:val="32"/>
        </w:rPr>
        <w:t xml:space="preserve">You can find out more about the </w:t>
      </w:r>
      <w:r w:rsidR="00F418A0">
        <w:rPr>
          <w:rFonts w:eastAsia="Times New Roman" w:cs="Arial"/>
          <w:szCs w:val="32"/>
        </w:rPr>
        <w:br/>
      </w:r>
      <w:r w:rsidRPr="00EF59FC">
        <w:rPr>
          <w:rFonts w:eastAsia="Times New Roman" w:cs="Arial"/>
          <w:szCs w:val="32"/>
        </w:rPr>
        <w:t>New Zealand Relay service at:</w:t>
      </w:r>
    </w:p>
    <w:p w14:paraId="3D8A569A" w14:textId="77777777" w:rsidR="00DA542F" w:rsidRPr="00EF59FC" w:rsidRDefault="00DA542F" w:rsidP="00C56A98">
      <w:pPr>
        <w:spacing w:line="336" w:lineRule="auto"/>
        <w:rPr>
          <w:rFonts w:eastAsia="Times New Roman" w:cs="Arial"/>
          <w:szCs w:val="32"/>
        </w:rPr>
      </w:pPr>
    </w:p>
    <w:p w14:paraId="7F2922B7" w14:textId="6C1F56ED" w:rsidR="00DA542F" w:rsidRPr="00F418A0" w:rsidRDefault="00F418A0" w:rsidP="00C56A98">
      <w:pPr>
        <w:spacing w:line="336" w:lineRule="auto"/>
        <w:rPr>
          <w:rFonts w:eastAsia="Times New Roman" w:cs="Arial"/>
          <w:b/>
          <w:bCs/>
          <w:color w:val="000000" w:themeColor="text1"/>
          <w:szCs w:val="32"/>
        </w:rPr>
      </w:pPr>
      <w:hyperlink r:id="rId36" w:history="1">
        <w:r w:rsidRPr="00F418A0">
          <w:rPr>
            <w:rStyle w:val="Hyperlink"/>
            <w:rFonts w:eastAsia="Times New Roman" w:cs="Arial"/>
            <w:b/>
            <w:bCs/>
            <w:color w:val="000000" w:themeColor="text1"/>
            <w:szCs w:val="32"/>
            <w:u w:val="none"/>
          </w:rPr>
          <w:t>www.nzrelay.co.nz</w:t>
        </w:r>
      </w:hyperlink>
    </w:p>
    <w:p w14:paraId="6B8905E9" w14:textId="45B244F1" w:rsidR="00F418A0" w:rsidRDefault="00BA27E0" w:rsidP="00C56A98">
      <w:pPr>
        <w:spacing w:line="336" w:lineRule="auto"/>
        <w:rPr>
          <w:rFonts w:eastAsia="Times New Roman" w:cs="Arial"/>
          <w:szCs w:val="32"/>
        </w:rPr>
      </w:pPr>
      <w:r w:rsidRPr="00EF59FC">
        <w:rPr>
          <w:rFonts w:eastAsia="Times New Roman" w:cs="Times New Roman"/>
          <w:noProof/>
          <w:sz w:val="28"/>
          <w:lang w:val="en-GB"/>
        </w:rPr>
        <w:drawing>
          <wp:anchor distT="0" distB="0" distL="114300" distR="114300" simplePos="0" relativeHeight="252230656" behindDoc="0" locked="0" layoutInCell="1" allowOverlap="1" wp14:anchorId="40357181" wp14:editId="3D6AD1C5">
            <wp:simplePos x="0" y="0"/>
            <wp:positionH relativeFrom="margin">
              <wp:posOffset>170996</wp:posOffset>
            </wp:positionH>
            <wp:positionV relativeFrom="paragraph">
              <wp:posOffset>212000</wp:posOffset>
            </wp:positionV>
            <wp:extent cx="978626" cy="1253733"/>
            <wp:effectExtent l="0" t="0" r="0" b="3810"/>
            <wp:wrapNone/>
            <wp:docPr id="92130291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0291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626" cy="125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8E2BC" w14:textId="46EE795A" w:rsidR="00FF63F8" w:rsidRDefault="00FF63F8" w:rsidP="00C56A98">
      <w:pPr>
        <w:spacing w:line="336" w:lineRule="auto"/>
        <w:rPr>
          <w:rFonts w:eastAsia="Times New Roman" w:cs="Arial"/>
          <w:szCs w:val="32"/>
        </w:rPr>
      </w:pPr>
    </w:p>
    <w:p w14:paraId="6F597FC2" w14:textId="231D1095" w:rsidR="00FF63F8" w:rsidRDefault="00FF63F8" w:rsidP="00C56A98">
      <w:pPr>
        <w:spacing w:line="336" w:lineRule="auto"/>
        <w:rPr>
          <w:rFonts w:eastAsia="Times New Roman" w:cs="Arial"/>
          <w:szCs w:val="32"/>
        </w:rPr>
      </w:pPr>
      <w:r>
        <w:rPr>
          <w:rFonts w:eastAsia="Times New Roman" w:cs="Arial"/>
          <w:szCs w:val="32"/>
        </w:rPr>
        <w:t xml:space="preserve">This website is </w:t>
      </w:r>
      <w:r w:rsidRPr="00FF63F8">
        <w:rPr>
          <w:rFonts w:eastAsia="Times New Roman" w:cs="Arial"/>
          <w:b/>
          <w:bCs/>
          <w:szCs w:val="32"/>
        </w:rPr>
        <w:t>not</w:t>
      </w:r>
      <w:r>
        <w:rPr>
          <w:rFonts w:eastAsia="Times New Roman" w:cs="Arial"/>
          <w:szCs w:val="32"/>
        </w:rPr>
        <w:t xml:space="preserve"> in Easy Read.</w:t>
      </w:r>
    </w:p>
    <w:p w14:paraId="0BB9309B" w14:textId="553D741F" w:rsidR="00FF63F8" w:rsidRDefault="00FF63F8" w:rsidP="00C56A98">
      <w:pPr>
        <w:spacing w:line="336" w:lineRule="auto"/>
        <w:rPr>
          <w:rFonts w:eastAsia="Times New Roman" w:cs="Arial"/>
          <w:szCs w:val="32"/>
        </w:rPr>
      </w:pPr>
    </w:p>
    <w:p w14:paraId="2A41DFB7" w14:textId="1F810056" w:rsidR="006D3094" w:rsidRDefault="00C56A98" w:rsidP="00C56A98">
      <w:pPr>
        <w:spacing w:line="336" w:lineRule="auto"/>
        <w:rPr>
          <w:rFonts w:eastAsia="Times New Roman" w:cs="Arial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55E260EA" wp14:editId="60FBF820">
                <wp:simplePos x="0" y="0"/>
                <wp:positionH relativeFrom="margin">
                  <wp:posOffset>75656</wp:posOffset>
                </wp:positionH>
                <wp:positionV relativeFrom="paragraph">
                  <wp:posOffset>291102</wp:posOffset>
                </wp:positionV>
                <wp:extent cx="1463040" cy="1463040"/>
                <wp:effectExtent l="0" t="0" r="0" b="3810"/>
                <wp:wrapNone/>
                <wp:docPr id="403048190" name="Group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0" cy="1463040"/>
                          <a:chOff x="0" y="0"/>
                          <a:chExt cx="1463040" cy="1463040"/>
                        </a:xfrm>
                      </wpg:grpSpPr>
                      <pic:pic xmlns:pic="http://schemas.openxmlformats.org/drawingml/2006/picture">
                        <pic:nvPicPr>
                          <pic:cNvPr id="114371333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58653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589" y="409302"/>
                            <a:ext cx="560070" cy="65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FF6B85" id="Group 13" o:spid="_x0000_s1026" alt="&quot;&quot;" style="position:absolute;margin-left:5.95pt;margin-top:22.9pt;width:115.2pt;height:115.2pt;z-index:251911168;mso-position-horizontal-relative:margin" coordsize="14630,14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">
                <v:shape id="Picture 1" o:spid="_x0000_s1027" type="#_x0000_t75" alt="&quot;&quot;" style="position:absolute;width:14630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">
                  <v:imagedata r:id="rId40" o:title=""/>
                </v:shape>
                <v:shape id="Picture 1" o:spid="_x0000_s1028" type="#_x0000_t75" alt="&quot;&quot;" style="position:absolute;left:1915;top:4093;width:5601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">
                  <v:imagedata r:id="rId41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3F6D8BCB" wp14:editId="4779E05C">
                <wp:simplePos x="0" y="0"/>
                <wp:positionH relativeFrom="margin">
                  <wp:posOffset>2131060</wp:posOffset>
                </wp:positionH>
                <wp:positionV relativeFrom="paragraph">
                  <wp:posOffset>235766</wp:posOffset>
                </wp:positionV>
                <wp:extent cx="3600450" cy="1122680"/>
                <wp:effectExtent l="0" t="0" r="0" b="1270"/>
                <wp:wrapNone/>
                <wp:docPr id="1020381424" name="Rectangle 10203814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1122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E02DC" id="Rectangle 1020381424" o:spid="_x0000_s1026" alt="&quot;&quot;" style="position:absolute;margin-left:167.8pt;margin-top:18.55pt;width:283.5pt;height:88.4pt;z-index:-25141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" fillcolor="#ffe599 [1303]" stroked="f" strokeweight="1pt">
                <w10:wrap anchorx="margin"/>
              </v:rect>
            </w:pict>
          </mc:Fallback>
        </mc:AlternateContent>
      </w:r>
    </w:p>
    <w:p w14:paraId="1EA877F2" w14:textId="6E7F0279" w:rsidR="006D3094" w:rsidRDefault="006D3094" w:rsidP="00C56A98">
      <w:pPr>
        <w:spacing w:line="336" w:lineRule="auto"/>
        <w:rPr>
          <w:rFonts w:eastAsia="Times New Roman" w:cs="Arial"/>
          <w:szCs w:val="32"/>
        </w:rPr>
      </w:pPr>
      <w:r>
        <w:rPr>
          <w:rFonts w:eastAsia="Times New Roman" w:cs="Arial"/>
          <w:szCs w:val="32"/>
        </w:rPr>
        <w:t xml:space="preserve">In this Easy Read the New Zealand Relay Service will be called </w:t>
      </w:r>
      <w:r w:rsidRPr="006D3094">
        <w:rPr>
          <w:rFonts w:eastAsia="Times New Roman" w:cs="Arial"/>
          <w:b/>
          <w:bCs/>
          <w:szCs w:val="32"/>
        </w:rPr>
        <w:t xml:space="preserve">the </w:t>
      </w:r>
      <w:r>
        <w:rPr>
          <w:rFonts w:eastAsia="Times New Roman" w:cs="Arial"/>
          <w:b/>
          <w:bCs/>
          <w:szCs w:val="32"/>
        </w:rPr>
        <w:t>S</w:t>
      </w:r>
      <w:r w:rsidRPr="006D3094">
        <w:rPr>
          <w:rFonts w:eastAsia="Times New Roman" w:cs="Arial"/>
          <w:b/>
          <w:bCs/>
          <w:szCs w:val="32"/>
        </w:rPr>
        <w:t>ervice</w:t>
      </w:r>
      <w:r>
        <w:rPr>
          <w:rFonts w:eastAsia="Times New Roman" w:cs="Arial"/>
          <w:szCs w:val="32"/>
        </w:rPr>
        <w:t>.</w:t>
      </w:r>
    </w:p>
    <w:p w14:paraId="14247D69" w14:textId="1D18B740" w:rsidR="006D3094" w:rsidRDefault="006D3094">
      <w:pPr>
        <w:spacing w:line="240" w:lineRule="auto"/>
        <w:ind w:left="0"/>
        <w:rPr>
          <w:rFonts w:eastAsia="Times New Roman" w:cs="Arial"/>
          <w:szCs w:val="32"/>
        </w:rPr>
      </w:pPr>
      <w:r>
        <w:rPr>
          <w:rFonts w:eastAsia="Times New Roman" w:cs="Arial"/>
          <w:szCs w:val="32"/>
        </w:rPr>
        <w:br w:type="page"/>
      </w:r>
    </w:p>
    <w:p w14:paraId="4BCA951A" w14:textId="36B753D8" w:rsidR="00F418A0" w:rsidRDefault="006D3094" w:rsidP="00DA542F">
      <w:pPr>
        <w:rPr>
          <w:rFonts w:eastAsia="Times New Roman" w:cs="Arial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1" locked="0" layoutInCell="1" allowOverlap="1" wp14:anchorId="191C3AAF" wp14:editId="697D4DA3">
                <wp:simplePos x="0" y="0"/>
                <wp:positionH relativeFrom="margin">
                  <wp:posOffset>2131060</wp:posOffset>
                </wp:positionH>
                <wp:positionV relativeFrom="paragraph">
                  <wp:posOffset>-110309</wp:posOffset>
                </wp:positionV>
                <wp:extent cx="3599815" cy="1610995"/>
                <wp:effectExtent l="0" t="0" r="635" b="8255"/>
                <wp:wrapNone/>
                <wp:docPr id="1634731956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6109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A451D" id="Rectangle 5" o:spid="_x0000_s1026" alt="&quot;&quot;" style="position:absolute;margin-left:167.8pt;margin-top:-8.7pt;width:283.45pt;height:126.85pt;z-index:-25148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" fillcolor="#bdd6ee [1304]" stroked="f" strokeweight="1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10658E2C" wp14:editId="5667A399">
            <wp:simplePos x="0" y="0"/>
            <wp:positionH relativeFrom="margin">
              <wp:align>left</wp:align>
            </wp:positionH>
            <wp:positionV relativeFrom="paragraph">
              <wp:posOffset>6532</wp:posOffset>
            </wp:positionV>
            <wp:extent cx="1410789" cy="1410789"/>
            <wp:effectExtent l="0" t="0" r="0" b="0"/>
            <wp:wrapNone/>
            <wp:docPr id="1976849261" name="Picture 19768492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49261" name="Picture 19768492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789" cy="1410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8A0">
        <w:rPr>
          <w:rFonts w:eastAsia="Times New Roman" w:cs="Arial"/>
          <w:szCs w:val="32"/>
        </w:rPr>
        <w:t xml:space="preserve">Here an </w:t>
      </w:r>
      <w:r w:rsidR="00F418A0" w:rsidRPr="00F418A0">
        <w:rPr>
          <w:rFonts w:eastAsia="Times New Roman" w:cs="Arial"/>
          <w:b/>
          <w:bCs/>
          <w:szCs w:val="32"/>
        </w:rPr>
        <w:t>insights report</w:t>
      </w:r>
      <w:r w:rsidR="00F418A0">
        <w:rPr>
          <w:rFonts w:eastAsia="Times New Roman" w:cs="Arial"/>
          <w:szCs w:val="32"/>
        </w:rPr>
        <w:t xml:space="preserve"> is a report that puts together all the things that were found out during a </w:t>
      </w:r>
      <w:r w:rsidR="00F418A0" w:rsidRPr="00F418A0">
        <w:rPr>
          <w:rFonts w:eastAsia="Times New Roman" w:cs="Arial"/>
          <w:b/>
          <w:bCs/>
          <w:szCs w:val="32"/>
        </w:rPr>
        <w:t>consultation</w:t>
      </w:r>
      <w:r w:rsidR="00F418A0">
        <w:rPr>
          <w:rFonts w:eastAsia="Times New Roman" w:cs="Arial"/>
          <w:szCs w:val="32"/>
        </w:rPr>
        <w:t>.</w:t>
      </w:r>
    </w:p>
    <w:p w14:paraId="39D5971C" w14:textId="77777777" w:rsidR="00F418A0" w:rsidRDefault="00F418A0" w:rsidP="00DA542F">
      <w:pPr>
        <w:rPr>
          <w:rFonts w:eastAsia="Times New Roman" w:cs="Arial"/>
          <w:szCs w:val="32"/>
        </w:rPr>
      </w:pPr>
    </w:p>
    <w:p w14:paraId="3AEA479D" w14:textId="77777777" w:rsidR="00F418A0" w:rsidRDefault="00F418A0" w:rsidP="00DA542F">
      <w:pPr>
        <w:rPr>
          <w:rFonts w:eastAsia="Times New Roman" w:cs="Arial"/>
          <w:szCs w:val="32"/>
        </w:rPr>
      </w:pPr>
    </w:p>
    <w:p w14:paraId="55A2C856" w14:textId="77777777" w:rsidR="00F418A0" w:rsidRDefault="00F418A0" w:rsidP="00DA542F">
      <w:pPr>
        <w:rPr>
          <w:rFonts w:eastAsia="Times New Roman" w:cs="Arial"/>
          <w:szCs w:val="32"/>
        </w:rPr>
      </w:pPr>
    </w:p>
    <w:p w14:paraId="2B5DD766" w14:textId="15133374" w:rsidR="00EF0F44" w:rsidRDefault="00166001" w:rsidP="00DA542F">
      <w:r>
        <w:rPr>
          <w:noProof/>
        </w:rPr>
        <w:drawing>
          <wp:anchor distT="0" distB="0" distL="114300" distR="114300" simplePos="0" relativeHeight="251850752" behindDoc="0" locked="0" layoutInCell="1" allowOverlap="1" wp14:anchorId="1CA9B01A" wp14:editId="56AA1800">
            <wp:simplePos x="0" y="0"/>
            <wp:positionH relativeFrom="margin">
              <wp:align>left</wp:align>
            </wp:positionH>
            <wp:positionV relativeFrom="paragraph">
              <wp:posOffset>36558</wp:posOffset>
            </wp:positionV>
            <wp:extent cx="1468203" cy="1027612"/>
            <wp:effectExtent l="0" t="0" r="0" b="1270"/>
            <wp:wrapNone/>
            <wp:docPr id="569688864" name="Picture 5696888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688864" name="Picture 5696888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919" cy="1028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8A0">
        <w:rPr>
          <w:noProof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 wp14:anchorId="0F9FC39C" wp14:editId="07186825">
                <wp:simplePos x="0" y="0"/>
                <wp:positionH relativeFrom="margin">
                  <wp:align>right</wp:align>
                </wp:positionH>
                <wp:positionV relativeFrom="paragraph">
                  <wp:posOffset>-94252</wp:posOffset>
                </wp:positionV>
                <wp:extent cx="3599815" cy="2830285"/>
                <wp:effectExtent l="0" t="0" r="635" b="8255"/>
                <wp:wrapNone/>
                <wp:docPr id="2062084187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8302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32432" id="Rectangle 5" o:spid="_x0000_s1026" alt="&quot;&quot;" style="position:absolute;margin-left:232.25pt;margin-top:-7.4pt;width:283.45pt;height:222.85pt;z-index:-251479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  <w:r w:rsidR="00F418A0">
        <w:rPr>
          <w:rFonts w:eastAsia="Times New Roman" w:cs="Arial"/>
          <w:szCs w:val="32"/>
        </w:rPr>
        <w:t xml:space="preserve">Here a </w:t>
      </w:r>
      <w:r w:rsidR="00F418A0" w:rsidRPr="00F418A0">
        <w:rPr>
          <w:rFonts w:eastAsia="Times New Roman" w:cs="Arial"/>
          <w:b/>
          <w:bCs/>
          <w:szCs w:val="32"/>
        </w:rPr>
        <w:t>consultation</w:t>
      </w:r>
      <w:r w:rsidR="00F418A0">
        <w:rPr>
          <w:rFonts w:eastAsia="Times New Roman" w:cs="Arial"/>
          <w:szCs w:val="32"/>
        </w:rPr>
        <w:t xml:space="preserve"> </w:t>
      </w:r>
      <w:r w:rsidR="00EF0F44">
        <w:t xml:space="preserve">is a </w:t>
      </w:r>
      <w:r w:rsidR="00EF0F44">
        <w:br/>
        <w:t>formal / official way of talking to people to:</w:t>
      </w:r>
    </w:p>
    <w:p w14:paraId="3CDA2AF0" w14:textId="60ADA555" w:rsidR="00EF0F44" w:rsidRDefault="00166001" w:rsidP="00EF0F44">
      <w:pPr>
        <w:pStyle w:val="Listtoplevel"/>
      </w:pPr>
      <w:r>
        <w:drawing>
          <wp:anchor distT="0" distB="0" distL="114300" distR="114300" simplePos="0" relativeHeight="251852800" behindDoc="0" locked="0" layoutInCell="1" allowOverlap="1" wp14:anchorId="211691A5" wp14:editId="3FDE853C">
            <wp:simplePos x="0" y="0"/>
            <wp:positionH relativeFrom="margin">
              <wp:align>left</wp:align>
            </wp:positionH>
            <wp:positionV relativeFrom="paragraph">
              <wp:posOffset>585379</wp:posOffset>
            </wp:positionV>
            <wp:extent cx="1306286" cy="1474839"/>
            <wp:effectExtent l="0" t="0" r="8255" b="0"/>
            <wp:wrapNone/>
            <wp:docPr id="1811761567" name="Picture 18117615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61567" name="Picture 18117615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831" cy="1477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F44">
        <w:t>get information</w:t>
      </w:r>
    </w:p>
    <w:p w14:paraId="1046D370" w14:textId="71F50AD6" w:rsidR="00F418A0" w:rsidRDefault="00EF0F44" w:rsidP="00EF0F44">
      <w:pPr>
        <w:pStyle w:val="Listtoplevel"/>
      </w:pPr>
      <w:r>
        <w:t>find out what they think about things</w:t>
      </w:r>
      <w:r w:rsidR="00F418A0">
        <w:t>.</w:t>
      </w:r>
    </w:p>
    <w:p w14:paraId="12EA1859" w14:textId="77777777" w:rsidR="00F418A0" w:rsidRPr="00F418A0" w:rsidRDefault="00F418A0" w:rsidP="00DA542F"/>
    <w:p w14:paraId="0206166E" w14:textId="38408F7B" w:rsidR="00F418A0" w:rsidRPr="00F418A0" w:rsidRDefault="00F418A0">
      <w:pPr>
        <w:spacing w:line="240" w:lineRule="auto"/>
        <w:ind w:left="0"/>
        <w:rPr>
          <w:rFonts w:eastAsia="Times New Roman" w:cs="Arial"/>
          <w:szCs w:val="32"/>
        </w:rPr>
      </w:pPr>
      <w:r w:rsidRPr="00F418A0">
        <w:rPr>
          <w:rFonts w:eastAsia="Times New Roman" w:cs="Arial"/>
          <w:szCs w:val="32"/>
        </w:rPr>
        <w:br w:type="page"/>
      </w:r>
    </w:p>
    <w:p w14:paraId="1FCD2A4B" w14:textId="36EE4393" w:rsidR="00F418A0" w:rsidRDefault="00F418A0" w:rsidP="00F418A0">
      <w:pPr>
        <w:pStyle w:val="Heading1"/>
      </w:pPr>
      <w:bookmarkStart w:id="5" w:name="_About_the_insights"/>
      <w:bookmarkStart w:id="6" w:name="_Toc239936742"/>
      <w:bookmarkEnd w:id="5"/>
      <w:r w:rsidRPr="00F418A0">
        <w:lastRenderedPageBreak/>
        <w:t>About the insights report</w:t>
      </w:r>
      <w:bookmarkEnd w:id="6"/>
    </w:p>
    <w:p w14:paraId="3A0120AD" w14:textId="2149496C" w:rsidR="00F418A0" w:rsidRDefault="00F418A0" w:rsidP="00F418A0">
      <w:pPr>
        <w:rPr>
          <w:lang w:val="en-NZ" w:eastAsia="en-NZ"/>
        </w:rPr>
      </w:pPr>
    </w:p>
    <w:p w14:paraId="26F15CA7" w14:textId="1392738D" w:rsidR="00F418A0" w:rsidRDefault="00166001" w:rsidP="00F418A0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854848" behindDoc="0" locked="0" layoutInCell="1" allowOverlap="1" wp14:anchorId="7E51C62D" wp14:editId="1AE0DF2D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384663" cy="1521759"/>
            <wp:effectExtent l="0" t="0" r="6350" b="2540"/>
            <wp:wrapNone/>
            <wp:docPr id="964627401" name="Picture 9646274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27401" name="Picture 9646274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442" cy="1525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96C76" w14:textId="6F17A539" w:rsidR="00F418A0" w:rsidRDefault="00F418A0" w:rsidP="00F418A0">
      <w:pPr>
        <w:rPr>
          <w:lang w:val="en-NZ" w:eastAsia="en-NZ"/>
        </w:rPr>
      </w:pPr>
      <w:r>
        <w:rPr>
          <w:lang w:val="en-NZ" w:eastAsia="en-NZ"/>
        </w:rPr>
        <w:t xml:space="preserve">The </w:t>
      </w:r>
      <w:r w:rsidR="006D3094">
        <w:rPr>
          <w:lang w:val="en-NZ" w:eastAsia="en-NZ"/>
        </w:rPr>
        <w:t>S</w:t>
      </w:r>
      <w:r>
        <w:rPr>
          <w:lang w:val="en-NZ" w:eastAsia="en-NZ"/>
        </w:rPr>
        <w:t xml:space="preserve">ervice exists </w:t>
      </w:r>
      <w:r w:rsidR="00C56A98">
        <w:rPr>
          <w:lang w:val="en-NZ" w:eastAsia="en-NZ"/>
        </w:rPr>
        <w:t xml:space="preserve">to support people to access the </w:t>
      </w:r>
      <w:r>
        <w:rPr>
          <w:lang w:val="en-NZ" w:eastAsia="en-NZ"/>
        </w:rPr>
        <w:t>phone.</w:t>
      </w:r>
    </w:p>
    <w:p w14:paraId="55E4DEEF" w14:textId="77777777" w:rsidR="00F418A0" w:rsidRDefault="00F418A0" w:rsidP="00F418A0">
      <w:pPr>
        <w:rPr>
          <w:lang w:val="en-NZ" w:eastAsia="en-NZ"/>
        </w:rPr>
      </w:pPr>
    </w:p>
    <w:p w14:paraId="5EC32BE7" w14:textId="77777777" w:rsidR="000A4EC2" w:rsidRDefault="000A4EC2" w:rsidP="00F418A0">
      <w:pPr>
        <w:rPr>
          <w:lang w:val="en-NZ" w:eastAsia="en-NZ"/>
        </w:rPr>
      </w:pPr>
    </w:p>
    <w:p w14:paraId="1D805A73" w14:textId="15FA1F22" w:rsidR="000A4EC2" w:rsidRDefault="00166001" w:rsidP="00F418A0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858944" behindDoc="0" locked="0" layoutInCell="1" allowOverlap="1" wp14:anchorId="773387B1" wp14:editId="2AF52D8A">
            <wp:simplePos x="0" y="0"/>
            <wp:positionH relativeFrom="margin">
              <wp:align>left</wp:align>
            </wp:positionH>
            <wp:positionV relativeFrom="paragraph">
              <wp:posOffset>165281</wp:posOffset>
            </wp:positionV>
            <wp:extent cx="1310485" cy="1310485"/>
            <wp:effectExtent l="0" t="0" r="0" b="4445"/>
            <wp:wrapNone/>
            <wp:docPr id="1260902677" name="Picture 12609026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902677" name="Picture 12609026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485" cy="131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4EC2">
        <w:rPr>
          <w:lang w:val="en-NZ" w:eastAsia="en-NZ"/>
        </w:rPr>
        <w:t>The Service is important for people who:</w:t>
      </w:r>
    </w:p>
    <w:p w14:paraId="43EEB65A" w14:textId="738AE52D" w:rsidR="000A4EC2" w:rsidRDefault="000A4EC2" w:rsidP="000A4EC2">
      <w:pPr>
        <w:pStyle w:val="Listtoplevel"/>
        <w:rPr>
          <w:lang w:eastAsia="en-NZ"/>
        </w:rPr>
      </w:pPr>
      <w:r>
        <w:rPr>
          <w:lang w:eastAsia="en-NZ"/>
        </w:rPr>
        <w:t>are Deaf</w:t>
      </w:r>
    </w:p>
    <w:p w14:paraId="14ED2706" w14:textId="58717B0A" w:rsidR="000A4EC2" w:rsidRDefault="00512212" w:rsidP="000A4EC2">
      <w:pPr>
        <w:pStyle w:val="Listtoplevel"/>
        <w:rPr>
          <w:lang w:eastAsia="en-NZ"/>
        </w:rPr>
      </w:pPr>
      <w:r>
        <w:rPr>
          <w:lang w:eastAsia="en-NZ"/>
        </w:rPr>
        <mc:AlternateContent>
          <mc:Choice Requires="wpg">
            <w:drawing>
              <wp:anchor distT="0" distB="0" distL="114300" distR="114300" simplePos="0" relativeHeight="252233728" behindDoc="0" locked="0" layoutInCell="1" allowOverlap="1" wp14:anchorId="148A033B" wp14:editId="0FD9A0A9">
                <wp:simplePos x="0" y="0"/>
                <wp:positionH relativeFrom="margin">
                  <wp:posOffset>74295</wp:posOffset>
                </wp:positionH>
                <wp:positionV relativeFrom="paragraph">
                  <wp:posOffset>511175</wp:posOffset>
                </wp:positionV>
                <wp:extent cx="1310005" cy="1310005"/>
                <wp:effectExtent l="0" t="0" r="4445" b="0"/>
                <wp:wrapNone/>
                <wp:docPr id="661620920" name="Group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005" cy="1310005"/>
                          <a:chOff x="0" y="0"/>
                          <a:chExt cx="1310005" cy="1310005"/>
                        </a:xfrm>
                      </wpg:grpSpPr>
                      <pic:pic xmlns:pic="http://schemas.openxmlformats.org/drawingml/2006/picture">
                        <pic:nvPicPr>
                          <pic:cNvPr id="1050729770" name="Picture 43821446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005" cy="1310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803898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54864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13F25B" id="Group 31" o:spid="_x0000_s1026" alt="&quot;&quot;" style="position:absolute;margin-left:5.85pt;margin-top:40.25pt;width:103.15pt;height:103.15pt;z-index:252233728;mso-position-horizontal-relative:margin" coordsize="13100,13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">
                <v:shape id="Picture 438214464" o:spid="_x0000_s1027" type="#_x0000_t75" alt="&quot;&quot;" style="position:absolute;width:13100;height:13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">
                  <v:imagedata r:id="rId49" o:title=""/>
                </v:shape>
                <v:shape id="Picture 1" o:spid="_x0000_s1028" type="#_x0000_t75" alt="&quot;&quot;" style="position:absolute;left:9144;top:5486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">
                  <v:imagedata r:id="rId50" o:title=""/>
                </v:shape>
                <w10:wrap anchorx="margin"/>
              </v:group>
            </w:pict>
          </mc:Fallback>
        </mc:AlternateContent>
      </w:r>
      <w:r w:rsidR="000A4EC2">
        <w:rPr>
          <w:lang w:eastAsia="en-NZ"/>
        </w:rPr>
        <w:t>have hearing loss</w:t>
      </w:r>
    </w:p>
    <w:p w14:paraId="7C79181D" w14:textId="3BA1337E" w:rsidR="000A4EC2" w:rsidRDefault="003F5AD3" w:rsidP="000A4EC2">
      <w:pPr>
        <w:pStyle w:val="Listtoplevel"/>
        <w:rPr>
          <w:lang w:eastAsia="en-NZ"/>
        </w:rPr>
      </w:pPr>
      <w:r>
        <w:rPr>
          <w:lang w:eastAsia="en-NZ"/>
        </w:rPr>
        <w:t>are speech impaired</w:t>
      </w:r>
      <w:r w:rsidR="000A4EC2">
        <w:rPr>
          <w:lang w:eastAsia="en-NZ"/>
        </w:rPr>
        <w:t xml:space="preserve"> / find it hard to talk. </w:t>
      </w:r>
    </w:p>
    <w:p w14:paraId="62B229B8" w14:textId="77777777" w:rsidR="000A4EC2" w:rsidRDefault="000A4EC2" w:rsidP="000A4EC2">
      <w:pPr>
        <w:rPr>
          <w:lang w:eastAsia="en-NZ"/>
        </w:rPr>
      </w:pPr>
    </w:p>
    <w:p w14:paraId="02BC802B" w14:textId="1DBC218C" w:rsidR="000A4EC2" w:rsidRDefault="000A4EC2" w:rsidP="00F418A0">
      <w:pPr>
        <w:rPr>
          <w:lang w:val="en-NZ" w:eastAsia="en-NZ"/>
        </w:rPr>
      </w:pPr>
    </w:p>
    <w:p w14:paraId="43B2D880" w14:textId="1A27AF6C" w:rsidR="000A4EC2" w:rsidRDefault="001F781B" w:rsidP="00F418A0">
      <w:pPr>
        <w:rPr>
          <w:lang w:val="en-NZ" w:eastAsia="en-NZ"/>
        </w:rPr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14BB1A54" wp14:editId="42BE0BDB">
                <wp:simplePos x="0" y="0"/>
                <wp:positionH relativeFrom="column">
                  <wp:posOffset>87086</wp:posOffset>
                </wp:positionH>
                <wp:positionV relativeFrom="paragraph">
                  <wp:posOffset>81371</wp:posOffset>
                </wp:positionV>
                <wp:extent cx="1485854" cy="723262"/>
                <wp:effectExtent l="0" t="0" r="635" b="1270"/>
                <wp:wrapNone/>
                <wp:docPr id="577903123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854" cy="723262"/>
                          <a:chOff x="37520" y="-26145"/>
                          <a:chExt cx="1486208" cy="723734"/>
                        </a:xfrm>
                      </wpg:grpSpPr>
                      <pic:pic xmlns:pic="http://schemas.openxmlformats.org/drawingml/2006/picture">
                        <pic:nvPicPr>
                          <pic:cNvPr id="920506024" name="Picture 19996097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7520" y="-26145"/>
                            <a:ext cx="644588" cy="723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4963581" name="Picture 133804827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6023" y="8708"/>
                            <a:ext cx="687705" cy="687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161E74" id="Group 1" o:spid="_x0000_s1026" alt="&quot;&quot;" style="position:absolute;margin-left:6.85pt;margin-top:6.4pt;width:117pt;height:56.95pt;z-index:251864064;mso-width-relative:margin;mso-height-relative:margin" coordorigin="375,-261" coordsize="14862,723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KPD94cGFja2V0IGVuZD0idyI/Pv/uAA5BZG9iZQBkQAAAAAH/2wCEAAEBAQEBAQEBAQEB&#10;AQEBAQEBAQEBAQEBAQEBAQEBAQEBAQEBAQEBAQEBAQECAgICAgICAgICAgMDAwMDAwMDAwMBAQEB&#10;AQEBAQEBAQICAQICAwMDAwMDAwMDAwMDAwMDAwMDAwMDAwMDAwMDAwMDAwMDAwMDAwMDAwMDAwMD&#10;AwMDA//AABEIAyACyQMBEQACEQEDEQH/3QAEAFr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xb9Lf8ABT/vXv3WjwPRqqb/AIDwf8sYv+hF&#10;9sHielo4DrWD/wCFen/bnLeH/ifujf8A3eZH3rrfXy+ffuvdf//SMP8A8Iif+ySfmv8A+LF7K/8A&#10;faU3v3Xut1fcf/Hv5v8A7VVf/wC40vva/EPt6o/wN9nRa/b/AEl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g2n/AMfJh/8AqL/6&#10;4y+9N8J6svxr9vRjvbHSvrV9/wCFen/bnLeH/ifujf8A3eZH37r3Xy+ffuvdf//WMP8A8Iif+ySf&#10;mv8A+LF7K/8AfaU3v3Xut3H37r3RYct/xdcp/wBrGu/9ypfb44DpI3xHpv8Ae+q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oNp&#10;/wDHyYf/AKi/+uMvvTfCerL8a/b0Y72x0r61ff8AhXp/25y3h/4n7o3/AN3mR9+6918vn37r3X//&#10;1zD/APCIn/skn5r/APixeyv/AH2lN7917rdx9+690WHLf8XXKf8Aaxrv/cqX2+OA6SN8R6b/AHvq&#10;v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avv/AAr0&#10;/wC3OW8P/E/dG/8Au8yPv3Xuvl8+/de6/9Iw/wDwiJ/7JJ+a/wD4sXsr/wB9pTe/de63cf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Wr7/wAK9P8AtzlvD/xP3Rv/ALvMj7917r5fPv3Xuv/TMP8A&#10;8Iif+ySfmv8A+LF7K/8AfaU3v3Xut3H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q+/8ACvT/&#10;ALc5bw/8T90b/wC7zI+/de6+Xz7917r/1DD/APCIn/skn5r/APixeyv/AH2lN7917rdx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avv/AAr0/wC3OW8P/E/dG/8Au8yPv3Xuvl8+/de6/9Uw/wDw&#10;iJ/7JJ+a/wD4sXsr/wB9pTe/de63cf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r7/wAK9P8A&#10;tzlvD/xP3Rv/ALvMj7917r5fPv3Xuv/WMP8A8Iif+ySfmv8A+LF7K/8AfaU3v3Xut3H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avv/AAr0/wC3OW8P/E/dG/8Au8yPv3Xuvl8+/de6&#10;/9Yw/wDwiJ/7JJ+a/wD4sXsr/wB9pTe/de63cf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r7/wr0/7c&#10;5bw/8T90b/7vMj7917r5fPv3Xuv/1TD/APCIn/skn5r/APixeyv/AH2lN7917rdx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avv/AAr0/wC3OW8P/E/dG/8Au8yPv3Xuvl8+/de6/9Yw/wDwiJ/7&#10;JJ+a/wD4sXsr/wB9pTe/de63cf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q+/8ACvT/ALc5bw/8T90b/wC7zI+/de6+Xz7917r/1TD/APCIn/skn5r/&#10;APixeyv/AH2lN7917rdx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vv/AAr0/wC3OW8P/E/d&#10;G/8Au8yPv3Xuvl8+/de6/9Yw/wDwiJ/7JJ+a/wD4sXsr/wB9pTe/de63cf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avv/AAr0/wC3OW8P/E/dG/8A&#10;u8yPv3Xuvl8+/de6/9Uw/wDwiJ/7JJ+a/wD4sXsr/wB9pTe/de63cf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Wr7/wAK9P8AtzlvD/xP3Rv/ALvMj7917r5fPv3Xuv/WMP8A8Iif+ySfmv8A+LF7&#10;K/8AfaU3v3Xut3H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1ff+Fen/bnLeH/AIn7o3/3eZH37r3Xy+ffuvdf/9Qw/wDwiJ/7JJ+a/wD4sXsr&#10;/wB9pTe/de63cf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Wr7/wAK9P8AtzlvD/xP3Rv/ALvM&#10;j7917r5fPv3Xuv/VMP8A8Iif+ySfmv8A+LF7K/8AfaU3v3Xut3H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q+/8ACvT/ALc5bw/8T90b/wC7zI+/de6+Xz7917r/1jD/APCIn/skn5r/APixeyv/&#10;AH2lN7917rdx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avv/AAr0/wC3OW8P/E/dG/8Au8yP&#10;v3Xuvl8+/de6/9cw/wDwiJ/7JJ+a/wD4sXsr/wB9pTe/de63cf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Wr7/wAK9P8AtzlvD/xP3Rv/ALvMj7917r5fPv3Xuv/QMP8A8Iif+ySfmv8A+LF7K/8A&#10;faU3v3Xut3H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q+/8ACvT/ALc5bw/8T90b/wC7zI+/&#10;de6+Xz7917r/0TD/APCIn/skn5r/APixeyv/AH2lN7917rdx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">
                <v:shape id="Picture 1999609719" o:spid="_x0000_s1027" type="#_x0000_t75" alt="&quot;&quot;" style="position:absolute;left:375;top:-261;width:6446;height:7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">
                  <v:imagedata r:id="rId53" o:title=""/>
                </v:shape>
                <v:shape id="Picture 1338048279" o:spid="_x0000_s1028" type="#_x0000_t75" alt="&quot;&quot;" style="position:absolute;left:8360;top:87;width:6877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">
                  <v:imagedata r:id="rId54" o:title=""/>
                </v:shape>
              </v:group>
            </w:pict>
          </mc:Fallback>
        </mc:AlternateContent>
      </w:r>
      <w:r w:rsidR="000A4EC2">
        <w:rPr>
          <w:lang w:val="en-NZ" w:eastAsia="en-NZ"/>
        </w:rPr>
        <w:t xml:space="preserve">The contract / agreement for who runs the Service ends </w:t>
      </w:r>
      <w:r w:rsidR="002A6C93">
        <w:rPr>
          <w:lang w:val="en-NZ" w:eastAsia="en-NZ"/>
        </w:rPr>
        <w:t xml:space="preserve">in </w:t>
      </w:r>
      <w:r w:rsidR="000A4EC2">
        <w:rPr>
          <w:lang w:val="en-NZ" w:eastAsia="en-NZ"/>
        </w:rPr>
        <w:t>May 2027.</w:t>
      </w:r>
    </w:p>
    <w:p w14:paraId="2FD838B8" w14:textId="77777777" w:rsidR="000A4EC2" w:rsidRDefault="000A4EC2" w:rsidP="00F418A0">
      <w:pPr>
        <w:rPr>
          <w:lang w:val="en-NZ" w:eastAsia="en-NZ"/>
        </w:rPr>
      </w:pPr>
    </w:p>
    <w:p w14:paraId="6E5434C9" w14:textId="6983BD6B" w:rsidR="00655F26" w:rsidRDefault="00655F26">
      <w:pPr>
        <w:spacing w:line="240" w:lineRule="auto"/>
        <w:ind w:left="0"/>
        <w:rPr>
          <w:lang w:val="en-NZ" w:eastAsia="en-NZ"/>
        </w:rPr>
      </w:pPr>
      <w:r>
        <w:rPr>
          <w:lang w:val="en-NZ" w:eastAsia="en-NZ"/>
        </w:rPr>
        <w:br w:type="page"/>
      </w:r>
    </w:p>
    <w:p w14:paraId="0262D497" w14:textId="77777777" w:rsidR="00655F26" w:rsidRDefault="001F781B" w:rsidP="00F418A0">
      <w:pPr>
        <w:rPr>
          <w:lang w:val="en-NZ" w:eastAsia="en-NZ"/>
        </w:rPr>
      </w:pPr>
      <w:r>
        <w:rPr>
          <w:noProof/>
        </w:rPr>
        <w:lastRenderedPageBreak/>
        <w:drawing>
          <wp:anchor distT="0" distB="0" distL="114300" distR="114300" simplePos="0" relativeHeight="251866112" behindDoc="0" locked="0" layoutInCell="1" allowOverlap="1" wp14:anchorId="682A4F0F" wp14:editId="53D58E39">
            <wp:simplePos x="0" y="0"/>
            <wp:positionH relativeFrom="margin">
              <wp:align>left</wp:align>
            </wp:positionH>
            <wp:positionV relativeFrom="paragraph">
              <wp:posOffset>-130447</wp:posOffset>
            </wp:positionV>
            <wp:extent cx="1567543" cy="1108183"/>
            <wp:effectExtent l="0" t="0" r="0" b="0"/>
            <wp:wrapNone/>
            <wp:docPr id="927904731" name="Picture 9279047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904731" name="Picture 9279047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904" cy="1109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928">
        <w:rPr>
          <w:lang w:val="en-NZ" w:eastAsia="en-NZ"/>
        </w:rPr>
        <w:t>A consultation was done to get information about what</w:t>
      </w:r>
      <w:r w:rsidR="00655F26">
        <w:rPr>
          <w:lang w:val="en-NZ" w:eastAsia="en-NZ"/>
        </w:rPr>
        <w:t>:</w:t>
      </w:r>
    </w:p>
    <w:p w14:paraId="37BA3B18" w14:textId="1A527CA0" w:rsidR="00655F26" w:rsidRDefault="00E56928" w:rsidP="00655F26">
      <w:pPr>
        <w:pStyle w:val="Listtoplevel"/>
        <w:rPr>
          <w:lang w:eastAsia="en-NZ"/>
        </w:rPr>
      </w:pPr>
      <w:r>
        <w:rPr>
          <w:lang w:eastAsia="en-NZ"/>
        </w:rPr>
        <w:t>the Service is like now</w:t>
      </w:r>
    </w:p>
    <w:p w14:paraId="73C11725" w14:textId="7CA69325" w:rsidR="000A4EC2" w:rsidRDefault="00655F26" w:rsidP="00655F26">
      <w:pPr>
        <w:pStyle w:val="Listtoplevel"/>
        <w:rPr>
          <w:lang w:eastAsia="en-NZ"/>
        </w:rPr>
      </w:pPr>
      <w:r>
        <w:rPr>
          <w:lang w:eastAsia="en-NZ"/>
        </w:rPr>
        <w:t>the changes people would like to see</w:t>
      </w:r>
      <w:r w:rsidR="00E56928">
        <w:rPr>
          <w:lang w:eastAsia="en-NZ"/>
        </w:rPr>
        <w:t>.</w:t>
      </w:r>
    </w:p>
    <w:p w14:paraId="7744FC27" w14:textId="77777777" w:rsidR="00E56928" w:rsidRDefault="00E56928" w:rsidP="00F418A0">
      <w:pPr>
        <w:rPr>
          <w:lang w:val="en-NZ" w:eastAsia="en-NZ"/>
        </w:rPr>
      </w:pPr>
    </w:p>
    <w:p w14:paraId="50D82943" w14:textId="310FEA22" w:rsidR="00E56928" w:rsidRDefault="001F781B" w:rsidP="00F418A0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74B3F88D" wp14:editId="1FA3392F">
            <wp:simplePos x="0" y="0"/>
            <wp:positionH relativeFrom="margin">
              <wp:align>left</wp:align>
            </wp:positionH>
            <wp:positionV relativeFrom="paragraph">
              <wp:posOffset>105047</wp:posOffset>
            </wp:positionV>
            <wp:extent cx="1420396" cy="1029787"/>
            <wp:effectExtent l="0" t="0" r="8890" b="0"/>
            <wp:wrapNone/>
            <wp:docPr id="1938901534" name="Picture 19389015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01534" name="Picture 19389015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396" cy="1029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E497F" w14:textId="77EBEDD5" w:rsidR="004E7FC7" w:rsidRDefault="00E56928" w:rsidP="00F418A0">
      <w:pPr>
        <w:rPr>
          <w:lang w:val="en-NZ" w:eastAsia="en-NZ"/>
        </w:rPr>
      </w:pPr>
      <w:r>
        <w:rPr>
          <w:lang w:val="en-NZ" w:eastAsia="en-NZ"/>
        </w:rPr>
        <w:t xml:space="preserve">This information </w:t>
      </w:r>
      <w:r w:rsidR="004E7FC7">
        <w:rPr>
          <w:lang w:val="en-NZ" w:eastAsia="en-NZ"/>
        </w:rPr>
        <w:t xml:space="preserve">is in this insights report. </w:t>
      </w:r>
    </w:p>
    <w:p w14:paraId="1980B0BB" w14:textId="77777777" w:rsidR="004E7FC7" w:rsidRDefault="004E7FC7" w:rsidP="00F418A0">
      <w:pPr>
        <w:rPr>
          <w:lang w:val="en-NZ" w:eastAsia="en-NZ"/>
        </w:rPr>
      </w:pPr>
    </w:p>
    <w:p w14:paraId="5FEA09B0" w14:textId="46D3A6C4" w:rsidR="004E7FC7" w:rsidRDefault="001F781B" w:rsidP="00F418A0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870208" behindDoc="0" locked="0" layoutInCell="1" allowOverlap="1" wp14:anchorId="29B4A9C2" wp14:editId="13DCFB59">
            <wp:simplePos x="0" y="0"/>
            <wp:positionH relativeFrom="margin">
              <wp:align>left</wp:align>
            </wp:positionH>
            <wp:positionV relativeFrom="paragraph">
              <wp:posOffset>182154</wp:posOffset>
            </wp:positionV>
            <wp:extent cx="1419860" cy="1443524"/>
            <wp:effectExtent l="0" t="0" r="8890" b="4445"/>
            <wp:wrapNone/>
            <wp:docPr id="567003466" name="Picture 5670034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03466" name="Picture 5670034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443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AF033" w14:textId="62A778DE" w:rsidR="00E56928" w:rsidRDefault="004E7FC7" w:rsidP="00F418A0">
      <w:pPr>
        <w:rPr>
          <w:lang w:val="en-NZ" w:eastAsia="en-NZ"/>
        </w:rPr>
      </w:pPr>
      <w:r>
        <w:rPr>
          <w:lang w:val="en-NZ" w:eastAsia="en-NZ"/>
        </w:rPr>
        <w:t xml:space="preserve">The insights report </w:t>
      </w:r>
      <w:r w:rsidR="002A6C93">
        <w:rPr>
          <w:lang w:val="en-NZ" w:eastAsia="en-NZ"/>
        </w:rPr>
        <w:t>supports MBIE to think about what they need from any</w:t>
      </w:r>
      <w:r w:rsidR="00E56928">
        <w:rPr>
          <w:lang w:val="en-NZ" w:eastAsia="en-NZ"/>
        </w:rPr>
        <w:t xml:space="preserve"> provider </w:t>
      </w:r>
      <w:r w:rsidR="00622043">
        <w:rPr>
          <w:lang w:val="en-NZ" w:eastAsia="en-NZ"/>
        </w:rPr>
        <w:t xml:space="preserve">who does </w:t>
      </w:r>
      <w:r w:rsidR="00E56928">
        <w:rPr>
          <w:lang w:val="en-NZ" w:eastAsia="en-NZ"/>
        </w:rPr>
        <w:t>the Service</w:t>
      </w:r>
      <w:r w:rsidR="00622043">
        <w:rPr>
          <w:lang w:val="en-NZ" w:eastAsia="en-NZ"/>
        </w:rPr>
        <w:t xml:space="preserve"> later</w:t>
      </w:r>
      <w:r w:rsidR="00E56928">
        <w:rPr>
          <w:lang w:val="en-NZ" w:eastAsia="en-NZ"/>
        </w:rPr>
        <w:t>.</w:t>
      </w:r>
    </w:p>
    <w:p w14:paraId="1A933F0A" w14:textId="77777777" w:rsidR="00E56928" w:rsidRDefault="00E56928" w:rsidP="00F418A0">
      <w:pPr>
        <w:rPr>
          <w:lang w:val="en-NZ" w:eastAsia="en-NZ"/>
        </w:rPr>
      </w:pPr>
    </w:p>
    <w:p w14:paraId="07CCB996" w14:textId="52CD60D5" w:rsidR="004E7FC7" w:rsidRDefault="001F781B" w:rsidP="00F418A0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872256" behindDoc="0" locked="0" layoutInCell="1" allowOverlap="1" wp14:anchorId="76D9D53E" wp14:editId="3A2AB7E1">
            <wp:simplePos x="0" y="0"/>
            <wp:positionH relativeFrom="margin">
              <wp:align>left</wp:align>
            </wp:positionH>
            <wp:positionV relativeFrom="paragraph">
              <wp:posOffset>145233</wp:posOffset>
            </wp:positionV>
            <wp:extent cx="1515110" cy="968250"/>
            <wp:effectExtent l="0" t="0" r="0" b="0"/>
            <wp:wrapNone/>
            <wp:docPr id="167348103" name="Picture 1673481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8103" name="Picture 1673481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532" cy="970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1C9F3" w14:textId="3347567A" w:rsidR="00E56928" w:rsidRDefault="004E7FC7" w:rsidP="00F418A0">
      <w:pPr>
        <w:rPr>
          <w:lang w:val="en-NZ" w:eastAsia="en-NZ"/>
        </w:rPr>
      </w:pPr>
      <w:r>
        <w:rPr>
          <w:lang w:val="en-NZ" w:eastAsia="en-NZ"/>
        </w:rPr>
        <w:t>The insights report was written by a team of disabled people.</w:t>
      </w:r>
    </w:p>
    <w:p w14:paraId="7BE45385" w14:textId="77777777" w:rsidR="004E7FC7" w:rsidRDefault="004E7FC7" w:rsidP="00F418A0">
      <w:pPr>
        <w:rPr>
          <w:lang w:val="en-NZ" w:eastAsia="en-NZ"/>
        </w:rPr>
      </w:pPr>
    </w:p>
    <w:p w14:paraId="28E225F3" w14:textId="77777777" w:rsidR="00655F26" w:rsidRDefault="00655F26">
      <w:pPr>
        <w:spacing w:line="240" w:lineRule="auto"/>
        <w:ind w:left="0"/>
        <w:rPr>
          <w:lang w:val="en-NZ" w:eastAsia="en-NZ"/>
        </w:rPr>
      </w:pPr>
      <w:r>
        <w:rPr>
          <w:lang w:val="en-NZ" w:eastAsia="en-NZ"/>
        </w:rPr>
        <w:br w:type="page"/>
      </w:r>
    </w:p>
    <w:p w14:paraId="3FB3558C" w14:textId="06D6B33F" w:rsidR="004E7FC7" w:rsidRDefault="001F781B" w:rsidP="00655F26">
      <w:pPr>
        <w:spacing w:line="336" w:lineRule="auto"/>
        <w:rPr>
          <w:lang w:val="en-NZ" w:eastAsia="en-NZ"/>
        </w:rPr>
      </w:pPr>
      <w:r>
        <w:rPr>
          <w:noProof/>
        </w:rPr>
        <w:lastRenderedPageBreak/>
        <w:drawing>
          <wp:anchor distT="0" distB="0" distL="114300" distR="114300" simplePos="0" relativeHeight="251874304" behindDoc="0" locked="0" layoutInCell="1" allowOverlap="1" wp14:anchorId="40962DAE" wp14:editId="563B409D">
            <wp:simplePos x="0" y="0"/>
            <wp:positionH relativeFrom="margin">
              <wp:align>left</wp:align>
            </wp:positionH>
            <wp:positionV relativeFrom="paragraph">
              <wp:posOffset>-4082</wp:posOffset>
            </wp:positionV>
            <wp:extent cx="1045029" cy="1045029"/>
            <wp:effectExtent l="0" t="0" r="3175" b="3175"/>
            <wp:wrapNone/>
            <wp:docPr id="1714656723" name="Picture 17146567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656723" name="Picture 17146567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9" cy="1045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212">
        <w:rPr>
          <w:lang w:val="en-NZ" w:eastAsia="en-NZ"/>
        </w:rPr>
        <w:t>The p</w:t>
      </w:r>
      <w:r w:rsidR="004E7FC7">
        <w:rPr>
          <w:lang w:val="en-NZ" w:eastAsia="en-NZ"/>
        </w:rPr>
        <w:t xml:space="preserve">eople who were part of running the consultation </w:t>
      </w:r>
      <w:r w:rsidR="00512212">
        <w:rPr>
          <w:lang w:val="en-NZ" w:eastAsia="en-NZ"/>
        </w:rPr>
        <w:t>included</w:t>
      </w:r>
      <w:r w:rsidR="004E7FC7">
        <w:rPr>
          <w:lang w:val="en-NZ" w:eastAsia="en-NZ"/>
        </w:rPr>
        <w:t>:</w:t>
      </w:r>
    </w:p>
    <w:p w14:paraId="3AEF3CDB" w14:textId="1C05C004" w:rsidR="004E7FC7" w:rsidRDefault="001F781B" w:rsidP="00655F26">
      <w:pPr>
        <w:pStyle w:val="Listtoplevel"/>
        <w:spacing w:line="336" w:lineRule="auto"/>
        <w:rPr>
          <w:lang w:eastAsia="en-NZ"/>
        </w:rPr>
      </w:pPr>
      <w:r>
        <w:drawing>
          <wp:anchor distT="0" distB="0" distL="114300" distR="114300" simplePos="0" relativeHeight="251876352" behindDoc="0" locked="0" layoutInCell="1" allowOverlap="1" wp14:anchorId="55A7200E" wp14:editId="5C4ECDD5">
            <wp:simplePos x="0" y="0"/>
            <wp:positionH relativeFrom="margin">
              <wp:posOffset>252005</wp:posOffset>
            </wp:positionH>
            <wp:positionV relativeFrom="paragraph">
              <wp:posOffset>521425</wp:posOffset>
            </wp:positionV>
            <wp:extent cx="665438" cy="1079863"/>
            <wp:effectExtent l="0" t="0" r="1905" b="6350"/>
            <wp:wrapNone/>
            <wp:docPr id="1992466570" name="Picture 19924665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466570" name="Picture 19924665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38" cy="1079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FC7">
        <w:rPr>
          <w:lang w:eastAsia="en-NZ"/>
        </w:rPr>
        <w:t>Deaf people</w:t>
      </w:r>
    </w:p>
    <w:p w14:paraId="15A9CB42" w14:textId="2B1C6BE8" w:rsidR="004E7FC7" w:rsidRDefault="004E7FC7" w:rsidP="00655F26">
      <w:pPr>
        <w:pStyle w:val="Listtoplevel"/>
        <w:spacing w:line="336" w:lineRule="auto"/>
        <w:rPr>
          <w:lang w:eastAsia="en-NZ"/>
        </w:rPr>
      </w:pPr>
      <w:r>
        <w:rPr>
          <w:lang w:eastAsia="en-NZ"/>
        </w:rPr>
        <w:t xml:space="preserve">tāngata turi / Māori </w:t>
      </w:r>
      <w:r w:rsidR="00512212">
        <w:rPr>
          <w:lang w:eastAsia="en-NZ"/>
        </w:rPr>
        <w:t>D</w:t>
      </w:r>
      <w:r>
        <w:rPr>
          <w:lang w:eastAsia="en-NZ"/>
        </w:rPr>
        <w:t>eaf people.</w:t>
      </w:r>
    </w:p>
    <w:p w14:paraId="0AC86406" w14:textId="77777777" w:rsidR="006D3094" w:rsidRDefault="006D3094" w:rsidP="00655F26">
      <w:pPr>
        <w:spacing w:line="336" w:lineRule="auto"/>
        <w:rPr>
          <w:lang w:eastAsia="en-NZ"/>
        </w:rPr>
      </w:pPr>
    </w:p>
    <w:p w14:paraId="2AA1902A" w14:textId="77777777" w:rsidR="00655F26" w:rsidRDefault="00655F26" w:rsidP="00655F26">
      <w:pPr>
        <w:spacing w:line="336" w:lineRule="auto"/>
        <w:rPr>
          <w:lang w:eastAsia="en-NZ"/>
        </w:rPr>
      </w:pPr>
    </w:p>
    <w:p w14:paraId="66A80BC5" w14:textId="0F354C9A" w:rsidR="004E7FC7" w:rsidRDefault="001F781B" w:rsidP="00655F26">
      <w:pPr>
        <w:spacing w:line="336" w:lineRule="auto"/>
        <w:rPr>
          <w:lang w:eastAsia="en-NZ"/>
        </w:rPr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70499B3F" wp14:editId="6AEE8AC6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523365" cy="695960"/>
                <wp:effectExtent l="0" t="0" r="635" b="8890"/>
                <wp:wrapNone/>
                <wp:docPr id="1866086044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3082" cy="695960"/>
                          <a:chOff x="141" y="0"/>
                          <a:chExt cx="1523445" cy="696413"/>
                        </a:xfrm>
                      </wpg:grpSpPr>
                      <pic:pic xmlns:pic="http://schemas.openxmlformats.org/drawingml/2006/picture">
                        <pic:nvPicPr>
                          <pic:cNvPr id="952392000" name="Picture 19996097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41" y="0"/>
                            <a:ext cx="687422" cy="687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2016193" name="Picture 133804827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836164" y="8708"/>
                            <a:ext cx="687422" cy="687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458BAD" id="Group 1" o:spid="_x0000_s1026" alt="&quot;&quot;" style="position:absolute;margin-left:0;margin-top:0;width:119.95pt;height:54.8pt;z-index:251878400;mso-position-horizontal:left;mso-position-horizontal-relative:margin" coordorigin="1" coordsize="15234,6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">
                <v:shape id="Picture 1999609719" o:spid="_x0000_s1027" type="#_x0000_t75" alt="&quot;&quot;" style="position:absolute;left:1;width:6874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">
                  <v:imagedata r:id="rId63" o:title=""/>
                </v:shape>
                <v:shape id="Picture 1338048279" o:spid="_x0000_s1028" type="#_x0000_t75" alt="&quot;&quot;" style="position:absolute;left:8361;top:87;width:6874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">
                  <v:imagedata r:id="rId64" o:title=""/>
                </v:shape>
                <w10:wrap anchorx="margin"/>
              </v:group>
            </w:pict>
          </mc:Fallback>
        </mc:AlternateContent>
      </w:r>
      <w:r w:rsidR="00F84358">
        <w:rPr>
          <w:lang w:eastAsia="en-NZ"/>
        </w:rPr>
        <w:t>The consultation ran:</w:t>
      </w:r>
    </w:p>
    <w:p w14:paraId="79BEC86A" w14:textId="03ED9E3E" w:rsidR="00F84358" w:rsidRDefault="001F781B" w:rsidP="00655F26">
      <w:pPr>
        <w:pStyle w:val="Listtoplevel"/>
        <w:spacing w:line="336" w:lineRule="auto"/>
        <w:rPr>
          <w:lang w:eastAsia="en-NZ"/>
        </w:rPr>
      </w:pPr>
      <w:r>
        <w:rPr>
          <w:lang w:eastAsia="en-NZ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DDC6340" wp14:editId="1BA327FA">
                <wp:simplePos x="0" y="0"/>
                <wp:positionH relativeFrom="column">
                  <wp:posOffset>575945</wp:posOffset>
                </wp:positionH>
                <wp:positionV relativeFrom="paragraph">
                  <wp:posOffset>406581</wp:posOffset>
                </wp:positionV>
                <wp:extent cx="320584" cy="374469"/>
                <wp:effectExtent l="19050" t="0" r="22860" b="45085"/>
                <wp:wrapNone/>
                <wp:docPr id="606829998" name="Arrow: Down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584" cy="37446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3045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alt="&quot;&quot;" style="position:absolute;margin-left:45.35pt;margin-top:32pt;width:25.25pt;height:29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" adj="12354" fillcolor="#4472c4 [3204]" strokecolor="#09101d [484]" strokeweight="1pt"/>
            </w:pict>
          </mc:Fallback>
        </mc:AlternateContent>
      </w:r>
      <w:r w:rsidR="00F63131">
        <w:rPr>
          <w:lang w:eastAsia="en-NZ"/>
        </w:rPr>
        <w:t>f</w:t>
      </w:r>
      <w:r w:rsidR="00F84358">
        <w:rPr>
          <w:lang w:eastAsia="en-NZ"/>
        </w:rPr>
        <w:t>rom 2 June 2026</w:t>
      </w:r>
    </w:p>
    <w:p w14:paraId="6731FE0C" w14:textId="54BA9CDE" w:rsidR="00F84358" w:rsidRPr="00F418A0" w:rsidRDefault="001F781B" w:rsidP="00655F26">
      <w:pPr>
        <w:pStyle w:val="Listtoplevel"/>
        <w:spacing w:line="336" w:lineRule="auto"/>
        <w:rPr>
          <w:lang w:eastAsia="en-NZ"/>
        </w:rPr>
      </w:pPr>
      <w:r>
        <w:rPr>
          <w:lang w:val="en-NZ" w:eastAsia="en-NZ"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1620E3D1" wp14:editId="07E157B6">
                <wp:simplePos x="0" y="0"/>
                <wp:positionH relativeFrom="margin">
                  <wp:align>left</wp:align>
                </wp:positionH>
                <wp:positionV relativeFrom="paragraph">
                  <wp:posOffset>130629</wp:posOffset>
                </wp:positionV>
                <wp:extent cx="1523365" cy="695960"/>
                <wp:effectExtent l="0" t="0" r="635" b="8890"/>
                <wp:wrapNone/>
                <wp:docPr id="1602225208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3365" cy="695960"/>
                          <a:chOff x="141" y="0"/>
                          <a:chExt cx="1523445" cy="696413"/>
                        </a:xfrm>
                      </wpg:grpSpPr>
                      <pic:pic xmlns:pic="http://schemas.openxmlformats.org/drawingml/2006/picture">
                        <pic:nvPicPr>
                          <pic:cNvPr id="706239871" name="Picture 19996097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41" y="0"/>
                            <a:ext cx="687422" cy="687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4060930" name="Picture 133804827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836164" y="8708"/>
                            <a:ext cx="687422" cy="687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847C90" id="Group 1" o:spid="_x0000_s1026" alt="&quot;&quot;" style="position:absolute;margin-left:0;margin-top:10.3pt;width:119.95pt;height:54.8pt;z-index:251880448;mso-position-horizontal:left;mso-position-horizontal-relative:margin" coordorigin="1" coordsize="15234,6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">
                <v:shape id="Picture 1999609719" o:spid="_x0000_s1027" type="#_x0000_t75" alt="&quot;&quot;" style="position:absolute;left:1;width:6874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">
                  <v:imagedata r:id="rId66" o:title=""/>
                </v:shape>
                <v:shape id="Picture 1338048279" o:spid="_x0000_s1028" type="#_x0000_t75" alt="&quot;&quot;" style="position:absolute;left:8361;top:87;width:6874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">
                  <v:imagedata r:id="rId64" o:title=""/>
                </v:shape>
                <w10:wrap anchorx="margin"/>
              </v:group>
            </w:pict>
          </mc:Fallback>
        </mc:AlternateContent>
      </w:r>
      <w:r w:rsidR="00F63131">
        <w:rPr>
          <w:lang w:eastAsia="en-NZ"/>
        </w:rPr>
        <w:t>t</w:t>
      </w:r>
      <w:r w:rsidR="00F84358">
        <w:rPr>
          <w:lang w:eastAsia="en-NZ"/>
        </w:rPr>
        <w:t>o 20 July 2026.</w:t>
      </w:r>
    </w:p>
    <w:p w14:paraId="49692B58" w14:textId="2DDE83A8" w:rsidR="00F418A0" w:rsidRDefault="00F418A0" w:rsidP="00655F26">
      <w:pPr>
        <w:spacing w:line="336" w:lineRule="auto"/>
        <w:rPr>
          <w:rFonts w:eastAsia="Times New Roman" w:cs="Arial"/>
          <w:szCs w:val="32"/>
        </w:rPr>
      </w:pPr>
    </w:p>
    <w:p w14:paraId="54F8283C" w14:textId="3765C136" w:rsidR="00E806F2" w:rsidRDefault="00E806F2" w:rsidP="00655F26">
      <w:pPr>
        <w:spacing w:line="336" w:lineRule="auto"/>
        <w:rPr>
          <w:rFonts w:eastAsia="Times New Roman" w:cs="Arial"/>
          <w:szCs w:val="32"/>
        </w:rPr>
      </w:pPr>
    </w:p>
    <w:p w14:paraId="747D6076" w14:textId="55B206BD" w:rsidR="00E806F2" w:rsidRDefault="001F781B" w:rsidP="00655F26">
      <w:pPr>
        <w:spacing w:line="336" w:lineRule="auto"/>
        <w:rPr>
          <w:rFonts w:eastAsia="Times New Roman" w:cs="Arial"/>
          <w:szCs w:val="32"/>
        </w:rPr>
      </w:pPr>
      <w:r>
        <w:rPr>
          <w:noProof/>
        </w:rPr>
        <w:drawing>
          <wp:anchor distT="0" distB="0" distL="114300" distR="114300" simplePos="0" relativeHeight="251883520" behindDoc="0" locked="0" layoutInCell="1" allowOverlap="1" wp14:anchorId="166FBFB4" wp14:editId="2C8866E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20000" cy="875642"/>
            <wp:effectExtent l="0" t="0" r="0" b="1270"/>
            <wp:wrapNone/>
            <wp:docPr id="247770008" name="Picture 24777000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70008" name="Picture 24777000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875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6F2">
        <w:rPr>
          <w:rFonts w:eastAsia="Times New Roman" w:cs="Arial"/>
          <w:szCs w:val="32"/>
        </w:rPr>
        <w:t>More than 180 people took part in the consultation.</w:t>
      </w:r>
    </w:p>
    <w:p w14:paraId="5A5A28C9" w14:textId="77777777" w:rsidR="00E806F2" w:rsidRPr="00F418A0" w:rsidRDefault="00E806F2" w:rsidP="00655F26">
      <w:pPr>
        <w:spacing w:line="336" w:lineRule="auto"/>
        <w:rPr>
          <w:rFonts w:eastAsia="Times New Roman" w:cs="Arial"/>
          <w:szCs w:val="32"/>
        </w:rPr>
      </w:pPr>
    </w:p>
    <w:p w14:paraId="2034DADE" w14:textId="071A41C4" w:rsidR="002A6C93" w:rsidRDefault="002A6C93">
      <w:pPr>
        <w:spacing w:line="240" w:lineRule="auto"/>
        <w:ind w:left="0"/>
        <w:rPr>
          <w:rFonts w:eastAsia="Times New Roman" w:cs="Arial"/>
          <w:szCs w:val="32"/>
        </w:rPr>
      </w:pPr>
      <w:r>
        <w:rPr>
          <w:rFonts w:eastAsia="Times New Roman" w:cs="Arial"/>
          <w:szCs w:val="32"/>
        </w:rPr>
        <w:br w:type="page"/>
      </w:r>
    </w:p>
    <w:p w14:paraId="3402906E" w14:textId="5F3CBE96" w:rsidR="00F84358" w:rsidRDefault="001F781B" w:rsidP="003E06D4">
      <w:pPr>
        <w:rPr>
          <w:rFonts w:eastAsia="Times New Roman" w:cs="Arial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85568" behindDoc="0" locked="0" layoutInCell="1" allowOverlap="1" wp14:anchorId="3191A2AE" wp14:editId="68FF7DC2">
            <wp:simplePos x="0" y="0"/>
            <wp:positionH relativeFrom="margin">
              <wp:posOffset>-287201</wp:posOffset>
            </wp:positionH>
            <wp:positionV relativeFrom="paragraph">
              <wp:posOffset>13244</wp:posOffset>
            </wp:positionV>
            <wp:extent cx="1637211" cy="1278842"/>
            <wp:effectExtent l="0" t="0" r="0" b="0"/>
            <wp:wrapNone/>
            <wp:docPr id="330670228" name="Picture 3306702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670228" name="Picture 3306702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211" cy="1278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358">
        <w:rPr>
          <w:rFonts w:eastAsia="Times New Roman" w:cs="Arial"/>
          <w:szCs w:val="32"/>
        </w:rPr>
        <w:t>The consultation included:</w:t>
      </w:r>
    </w:p>
    <w:p w14:paraId="0F43E7BE" w14:textId="008DE953" w:rsidR="00F84358" w:rsidRPr="00F84358" w:rsidRDefault="00F84358" w:rsidP="003E06D4">
      <w:pPr>
        <w:pStyle w:val="Listtoplevel"/>
        <w:rPr>
          <w:b/>
          <w:bCs/>
        </w:rPr>
      </w:pPr>
      <w:r w:rsidRPr="00F84358">
        <w:rPr>
          <w:b/>
          <w:bCs/>
        </w:rPr>
        <w:t>surveys</w:t>
      </w:r>
    </w:p>
    <w:p w14:paraId="3BF455BB" w14:textId="07B3A812" w:rsidR="00F84358" w:rsidRDefault="00F84358" w:rsidP="003E06D4">
      <w:pPr>
        <w:pStyle w:val="Listtoplevel"/>
        <w:rPr>
          <w:b/>
          <w:bCs/>
        </w:rPr>
      </w:pPr>
      <w:r w:rsidRPr="00F84358">
        <w:rPr>
          <w:b/>
          <w:bCs/>
        </w:rPr>
        <w:t>submissions</w:t>
      </w:r>
      <w:r w:rsidR="00622043">
        <w:rPr>
          <w:b/>
          <w:bCs/>
        </w:rPr>
        <w:t xml:space="preserve"> </w:t>
      </w:r>
      <w:r w:rsidR="00622043" w:rsidRPr="00622043">
        <w:t>in</w:t>
      </w:r>
      <w:r w:rsidR="00622043">
        <w:rPr>
          <w:b/>
          <w:bCs/>
        </w:rPr>
        <w:t>:</w:t>
      </w:r>
    </w:p>
    <w:p w14:paraId="6B0D4E98" w14:textId="6F6E7DD5" w:rsidR="00622043" w:rsidRDefault="00622043" w:rsidP="003E06D4">
      <w:pPr>
        <w:pStyle w:val="Listsecondlevel"/>
      </w:pPr>
      <w:r>
        <w:rPr>
          <w:noProof/>
        </w:rPr>
        <w:drawing>
          <wp:anchor distT="0" distB="0" distL="114300" distR="114300" simplePos="0" relativeHeight="252266496" behindDoc="0" locked="0" layoutInCell="1" allowOverlap="1" wp14:anchorId="2C4D48C0" wp14:editId="139F8008">
            <wp:simplePos x="0" y="0"/>
            <wp:positionH relativeFrom="margin">
              <wp:align>left</wp:align>
            </wp:positionH>
            <wp:positionV relativeFrom="paragraph">
              <wp:posOffset>116749</wp:posOffset>
            </wp:positionV>
            <wp:extent cx="1637030" cy="1270286"/>
            <wp:effectExtent l="0" t="0" r="1270" b="6350"/>
            <wp:wrapNone/>
            <wp:docPr id="521865269" name="Picture 5218652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865269" name="Picture 5218652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270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writing</w:t>
      </w:r>
    </w:p>
    <w:p w14:paraId="2BCDE3A0" w14:textId="01B6B77D" w:rsidR="00622043" w:rsidRPr="00F84358" w:rsidRDefault="00622043" w:rsidP="003E06D4">
      <w:pPr>
        <w:pStyle w:val="Listsecondlevel"/>
      </w:pPr>
      <w:r>
        <w:t xml:space="preserve">New Zealand Sign </w:t>
      </w:r>
      <w:r>
        <w:br/>
        <w:t>Language / NZSL</w:t>
      </w:r>
    </w:p>
    <w:p w14:paraId="25907D09" w14:textId="59A9EBD5" w:rsidR="00F84358" w:rsidRPr="00F63131" w:rsidRDefault="00622043" w:rsidP="003E06D4">
      <w:pPr>
        <w:pStyle w:val="Listtoplevel"/>
        <w:rPr>
          <w:b/>
          <w:bCs/>
        </w:rPr>
      </w:pPr>
      <w:r>
        <w:drawing>
          <wp:anchor distT="0" distB="0" distL="114300" distR="114300" simplePos="0" relativeHeight="251887616" behindDoc="0" locked="0" layoutInCell="1" allowOverlap="1" wp14:anchorId="1ED7FA58" wp14:editId="71F9B4F1">
            <wp:simplePos x="0" y="0"/>
            <wp:positionH relativeFrom="margin">
              <wp:align>left</wp:align>
            </wp:positionH>
            <wp:positionV relativeFrom="paragraph">
              <wp:posOffset>14787</wp:posOffset>
            </wp:positionV>
            <wp:extent cx="1445623" cy="1265770"/>
            <wp:effectExtent l="0" t="0" r="0" b="0"/>
            <wp:wrapNone/>
            <wp:docPr id="997178825" name="Picture 9971788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78825" name="Picture 9971788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623" cy="126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358" w:rsidRPr="00F63131">
        <w:rPr>
          <w:b/>
          <w:bCs/>
        </w:rPr>
        <w:t>focus groups</w:t>
      </w:r>
    </w:p>
    <w:p w14:paraId="3D2E2AD2" w14:textId="01507F9D" w:rsidR="00F84358" w:rsidRPr="00F418A0" w:rsidRDefault="00660821" w:rsidP="003E06D4">
      <w:pPr>
        <w:pStyle w:val="Listtoplevel"/>
      </w:pPr>
      <w:r>
        <w:t xml:space="preserve">1 </w:t>
      </w:r>
      <w:r w:rsidR="00F84358">
        <w:t xml:space="preserve">on </w:t>
      </w:r>
      <w:r>
        <w:t xml:space="preserve">1 </w:t>
      </w:r>
      <w:r w:rsidR="00F84358">
        <w:t>conversations.</w:t>
      </w:r>
    </w:p>
    <w:p w14:paraId="3CEF8ED8" w14:textId="467F55AD" w:rsidR="00DA542F" w:rsidRDefault="00622043" w:rsidP="003E06D4">
      <w:r>
        <w:rPr>
          <w:noProof/>
        </w:rPr>
        <w:drawing>
          <wp:anchor distT="0" distB="0" distL="114300" distR="114300" simplePos="0" relativeHeight="251839488" behindDoc="0" locked="0" layoutInCell="1" allowOverlap="1" wp14:anchorId="5CC68314" wp14:editId="4DA5F01F">
            <wp:simplePos x="0" y="0"/>
            <wp:positionH relativeFrom="margin">
              <wp:align>left</wp:align>
            </wp:positionH>
            <wp:positionV relativeFrom="paragraph">
              <wp:posOffset>247468</wp:posOffset>
            </wp:positionV>
            <wp:extent cx="1184366" cy="1184366"/>
            <wp:effectExtent l="0" t="0" r="0" b="0"/>
            <wp:wrapNone/>
            <wp:docPr id="1345188160" name="Picture 13451881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188160" name="Picture 13451881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5917" cy="1185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5C629" w14:textId="4B0CD620" w:rsidR="00F63131" w:rsidRDefault="00F63131" w:rsidP="003E06D4"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6D772F29" wp14:editId="54C2795F">
                <wp:simplePos x="0" y="0"/>
                <wp:positionH relativeFrom="margin">
                  <wp:align>right</wp:align>
                </wp:positionH>
                <wp:positionV relativeFrom="paragraph">
                  <wp:posOffset>263083</wp:posOffset>
                </wp:positionV>
                <wp:extent cx="3599815" cy="801189"/>
                <wp:effectExtent l="0" t="0" r="635" b="0"/>
                <wp:wrapNone/>
                <wp:docPr id="579793444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0118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88A90" id="Rectangle 2" o:spid="_x0000_s1026" alt="&quot;&quot;" style="position:absolute;margin-left:232.25pt;margin-top:20.7pt;width:283.45pt;height:63.1pt;z-index:-251475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" fillcolor="#bdd6ee [1304]" stroked="f" strokeweight="1pt">
                <w10:wrap anchorx="margin"/>
              </v:rect>
            </w:pict>
          </mc:Fallback>
        </mc:AlternateContent>
      </w:r>
    </w:p>
    <w:p w14:paraId="31B9AE1E" w14:textId="7161EC65" w:rsidR="00F63131" w:rsidRDefault="00F63131" w:rsidP="003E06D4">
      <w:r>
        <w:t xml:space="preserve">A </w:t>
      </w:r>
      <w:r w:rsidRPr="00D90E70">
        <w:rPr>
          <w:b/>
          <w:bCs/>
        </w:rPr>
        <w:t>survey</w:t>
      </w:r>
      <w:r>
        <w:t xml:space="preserve"> is a list of questions that you can answer.</w:t>
      </w:r>
    </w:p>
    <w:p w14:paraId="058954D7" w14:textId="77777777" w:rsidR="002A6C93" w:rsidRDefault="002A6C93" w:rsidP="003E06D4"/>
    <w:p w14:paraId="20EDEFB3" w14:textId="77777777" w:rsidR="003E06D4" w:rsidRDefault="003E06D4">
      <w:pPr>
        <w:spacing w:line="240" w:lineRule="auto"/>
        <w:ind w:left="0"/>
      </w:pPr>
      <w:r>
        <w:br w:type="page"/>
      </w:r>
    </w:p>
    <w:p w14:paraId="42409518" w14:textId="240191A4" w:rsidR="003E06D4" w:rsidRDefault="003E06D4" w:rsidP="003E06D4">
      <w:r>
        <w:rPr>
          <w:noProof/>
        </w:rPr>
        <w:lastRenderedPageBreak/>
        <w:drawing>
          <wp:anchor distT="0" distB="0" distL="114300" distR="114300" simplePos="0" relativeHeight="251889664" behindDoc="0" locked="0" layoutInCell="1" allowOverlap="1" wp14:anchorId="61471DBD" wp14:editId="31A97979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1506583" cy="1506583"/>
            <wp:effectExtent l="0" t="0" r="0" b="0"/>
            <wp:wrapNone/>
            <wp:docPr id="622464641" name="Picture 6224646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464641" name="Picture 6224646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583" cy="1506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094C6724" wp14:editId="43B7085B">
                <wp:simplePos x="0" y="0"/>
                <wp:positionH relativeFrom="margin">
                  <wp:align>right</wp:align>
                </wp:positionH>
                <wp:positionV relativeFrom="paragraph">
                  <wp:posOffset>-120287</wp:posOffset>
                </wp:positionV>
                <wp:extent cx="3599815" cy="2934789"/>
                <wp:effectExtent l="0" t="0" r="635" b="0"/>
                <wp:wrapNone/>
                <wp:docPr id="296299806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93478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830B2" id="Rectangle 2" o:spid="_x0000_s1026" alt="&quot;&quot;" style="position:absolute;margin-left:232.25pt;margin-top:-9.45pt;width:283.45pt;height:231.1pt;z-index:-251473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" fillcolor="#bdd6ee [1304]" stroked="f" strokeweight="1pt">
                <w10:wrap anchorx="margin"/>
              </v:rect>
            </w:pict>
          </mc:Fallback>
        </mc:AlternateContent>
      </w:r>
      <w:r w:rsidR="00EF0F44">
        <w:t xml:space="preserve">A </w:t>
      </w:r>
      <w:r w:rsidR="00EF0F44" w:rsidRPr="006F0CB0">
        <w:rPr>
          <w:b/>
          <w:bCs/>
        </w:rPr>
        <w:t>submission</w:t>
      </w:r>
      <w:r w:rsidR="00EF0F44">
        <w:t xml:space="preserve"> is when you tell people what you think about things</w:t>
      </w:r>
      <w:r>
        <w:t xml:space="preserve"> by:</w:t>
      </w:r>
    </w:p>
    <w:p w14:paraId="7026B7F4" w14:textId="4BA9E06E" w:rsidR="003E06D4" w:rsidRDefault="003E06D4" w:rsidP="003E06D4">
      <w:pPr>
        <w:pStyle w:val="Listtoplevel"/>
      </w:pPr>
      <w:r>
        <w:drawing>
          <wp:anchor distT="0" distB="0" distL="114300" distR="114300" simplePos="0" relativeHeight="252268544" behindDoc="0" locked="0" layoutInCell="1" allowOverlap="1" wp14:anchorId="66347582" wp14:editId="6977BD63">
            <wp:simplePos x="0" y="0"/>
            <wp:positionH relativeFrom="margin">
              <wp:align>left</wp:align>
            </wp:positionH>
            <wp:positionV relativeFrom="paragraph">
              <wp:posOffset>550545</wp:posOffset>
            </wp:positionV>
            <wp:extent cx="1502410" cy="1278255"/>
            <wp:effectExtent l="0" t="0" r="0" b="0"/>
            <wp:wrapNone/>
            <wp:docPr id="46381305" name="Picture 463813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1305" name="Picture 463813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41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email</w:t>
      </w:r>
    </w:p>
    <w:p w14:paraId="49D280BD" w14:textId="59EBF1D8" w:rsidR="00EF0F44" w:rsidRDefault="003E06D4" w:rsidP="003E06D4">
      <w:pPr>
        <w:pStyle w:val="Listtoplevel"/>
      </w:pPr>
      <w:r>
        <w:t>video in New Zealand Sign Language / NZSL</w:t>
      </w:r>
      <w:r w:rsidR="00EF0F44">
        <w:t xml:space="preserve">. </w:t>
      </w:r>
    </w:p>
    <w:p w14:paraId="7A4AECF1" w14:textId="77777777" w:rsidR="00EF0F44" w:rsidRDefault="00EF0F44" w:rsidP="00622043">
      <w:pPr>
        <w:spacing w:line="336" w:lineRule="auto"/>
      </w:pPr>
    </w:p>
    <w:p w14:paraId="3F8C5801" w14:textId="029FB583" w:rsidR="00EF0F44" w:rsidRDefault="003E06D4" w:rsidP="003E06D4">
      <w:pPr>
        <w:rPr>
          <w:lang w:eastAsia="en-NZ"/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78706C25" wp14:editId="11118DC0">
            <wp:simplePos x="0" y="0"/>
            <wp:positionH relativeFrom="margin">
              <wp:align>left</wp:align>
            </wp:positionH>
            <wp:positionV relativeFrom="paragraph">
              <wp:posOffset>355600</wp:posOffset>
            </wp:positionV>
            <wp:extent cx="1332230" cy="1332230"/>
            <wp:effectExtent l="0" t="0" r="1270" b="1270"/>
            <wp:wrapNone/>
            <wp:docPr id="672895638" name="Picture 6728956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95638" name="Picture 6728956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23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F44">
        <w:rPr>
          <w:noProof/>
        </w:rPr>
        <mc:AlternateContent>
          <mc:Choice Requires="wps">
            <w:drawing>
              <wp:anchor distT="0" distB="0" distL="114300" distR="114300" simplePos="0" relativeHeight="251844608" behindDoc="1" locked="0" layoutInCell="1" allowOverlap="1" wp14:anchorId="03EE977C" wp14:editId="5FC8528A">
                <wp:simplePos x="0" y="0"/>
                <wp:positionH relativeFrom="margin">
                  <wp:align>right</wp:align>
                </wp:positionH>
                <wp:positionV relativeFrom="paragraph">
                  <wp:posOffset>268605</wp:posOffset>
                </wp:positionV>
                <wp:extent cx="3600000" cy="1175657"/>
                <wp:effectExtent l="0" t="0" r="635" b="5715"/>
                <wp:wrapNone/>
                <wp:docPr id="30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17565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C9D8F" id="Rectangle 5" o:spid="_x0000_s1026" alt="&quot;&quot;" style="position:absolute;margin-left:232.25pt;margin-top:21.15pt;width:283.45pt;height:92.55pt;z-index:-251471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</w:p>
    <w:p w14:paraId="0618E3FA" w14:textId="4434B9E5" w:rsidR="00EF0F44" w:rsidRDefault="00EF0F44" w:rsidP="003E06D4">
      <w:pPr>
        <w:rPr>
          <w:lang w:eastAsia="en-NZ"/>
        </w:rPr>
      </w:pPr>
      <w:r>
        <w:rPr>
          <w:lang w:eastAsia="en-NZ"/>
        </w:rPr>
        <w:t xml:space="preserve">A </w:t>
      </w:r>
      <w:r>
        <w:rPr>
          <w:b/>
          <w:bCs/>
          <w:lang w:eastAsia="en-NZ"/>
        </w:rPr>
        <w:t>focus group</w:t>
      </w:r>
      <w:r>
        <w:rPr>
          <w:lang w:eastAsia="en-NZ"/>
        </w:rPr>
        <w:t xml:space="preserve"> is a group of people who come together to talk about a </w:t>
      </w:r>
      <w:r w:rsidR="00455BD0">
        <w:rPr>
          <w:lang w:eastAsia="en-NZ"/>
        </w:rPr>
        <w:t xml:space="preserve">topic / issue </w:t>
      </w:r>
      <w:r>
        <w:rPr>
          <w:lang w:eastAsia="en-NZ"/>
        </w:rPr>
        <w:t>they have in common.</w:t>
      </w:r>
      <w:r w:rsidRPr="00E4275C">
        <w:rPr>
          <w:noProof/>
        </w:rPr>
        <w:t xml:space="preserve"> </w:t>
      </w:r>
    </w:p>
    <w:p w14:paraId="7EF2E7FE" w14:textId="34B9073A" w:rsidR="000E5BB6" w:rsidRDefault="000F3532" w:rsidP="00CA771C">
      <w:pPr>
        <w:pStyle w:val="Heading1"/>
      </w:pPr>
      <w:bookmarkStart w:id="7" w:name="_Important_things_to"/>
      <w:bookmarkStart w:id="8" w:name="_Toc239936743"/>
      <w:bookmarkEnd w:id="7"/>
      <w:r>
        <w:lastRenderedPageBreak/>
        <w:t>I</w:t>
      </w:r>
      <w:r w:rsidR="00CA771C">
        <w:t>mportant things to think about</w:t>
      </w:r>
      <w:bookmarkEnd w:id="8"/>
    </w:p>
    <w:p w14:paraId="54E2B639" w14:textId="77777777" w:rsidR="00CA771C" w:rsidRDefault="00CA771C" w:rsidP="00CA771C">
      <w:pPr>
        <w:rPr>
          <w:lang w:val="en-NZ" w:eastAsia="en-NZ"/>
        </w:rPr>
      </w:pPr>
    </w:p>
    <w:p w14:paraId="108F9B96" w14:textId="77777777" w:rsidR="00CA771C" w:rsidRDefault="00CA771C" w:rsidP="00CA771C">
      <w:pPr>
        <w:rPr>
          <w:lang w:val="en-NZ" w:eastAsia="en-NZ"/>
        </w:rPr>
      </w:pPr>
    </w:p>
    <w:p w14:paraId="5DF311AD" w14:textId="5B37BFBC" w:rsidR="000F3532" w:rsidRDefault="00432F96" w:rsidP="000F3532">
      <w:pPr>
        <w:pStyle w:val="Heading2"/>
      </w:pPr>
      <w:bookmarkStart w:id="9" w:name="_Toc239936744"/>
      <w:r>
        <w:rPr>
          <w:noProof/>
        </w:rPr>
        <w:drawing>
          <wp:anchor distT="0" distB="0" distL="114300" distR="114300" simplePos="0" relativeHeight="251929600" behindDoc="0" locked="0" layoutInCell="1" allowOverlap="1" wp14:anchorId="3C828A60" wp14:editId="48FC45E0">
            <wp:simplePos x="0" y="0"/>
            <wp:positionH relativeFrom="margin">
              <wp:align>left</wp:align>
            </wp:positionH>
            <wp:positionV relativeFrom="paragraph">
              <wp:posOffset>64770</wp:posOffset>
            </wp:positionV>
            <wp:extent cx="1489166" cy="1489166"/>
            <wp:effectExtent l="0" t="0" r="0" b="0"/>
            <wp:wrapNone/>
            <wp:docPr id="2085873138" name="Picture 20858731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873138" name="Picture 20858731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166" cy="14891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532">
        <w:t>Service and technology</w:t>
      </w:r>
      <w:bookmarkEnd w:id="9"/>
    </w:p>
    <w:p w14:paraId="2199BE0C" w14:textId="0632857D" w:rsidR="000F3532" w:rsidRDefault="000F3532" w:rsidP="00CA771C">
      <w:pPr>
        <w:rPr>
          <w:lang w:val="en-NZ" w:eastAsia="en-NZ"/>
        </w:rPr>
      </w:pPr>
    </w:p>
    <w:p w14:paraId="643F4608" w14:textId="3EAF4955" w:rsidR="000F3532" w:rsidRDefault="000F3532" w:rsidP="00CA771C">
      <w:pPr>
        <w:rPr>
          <w:lang w:val="en-NZ" w:eastAsia="en-NZ"/>
        </w:rPr>
      </w:pPr>
      <w:r>
        <w:rPr>
          <w:lang w:val="en-NZ" w:eastAsia="en-NZ"/>
        </w:rPr>
        <w:t xml:space="preserve">90 </w:t>
      </w:r>
      <w:r w:rsidRPr="000F3532">
        <w:rPr>
          <w:b/>
          <w:bCs/>
          <w:lang w:val="en-NZ" w:eastAsia="en-NZ"/>
        </w:rPr>
        <w:t>percent</w:t>
      </w:r>
      <w:r>
        <w:rPr>
          <w:lang w:val="en-NZ" w:eastAsia="en-NZ"/>
        </w:rPr>
        <w:t xml:space="preserve"> of people who use the </w:t>
      </w:r>
      <w:r w:rsidR="006D3094">
        <w:rPr>
          <w:lang w:val="en-NZ" w:eastAsia="en-NZ"/>
        </w:rPr>
        <w:t>S</w:t>
      </w:r>
      <w:r>
        <w:rPr>
          <w:lang w:val="en-NZ" w:eastAsia="en-NZ"/>
        </w:rPr>
        <w:t>ervice would tell other people it is good to use.</w:t>
      </w:r>
    </w:p>
    <w:p w14:paraId="18D3248D" w14:textId="77777777" w:rsidR="000F3532" w:rsidRDefault="000F3532" w:rsidP="00CA771C">
      <w:pPr>
        <w:rPr>
          <w:lang w:val="en-NZ" w:eastAsia="en-NZ"/>
        </w:rPr>
      </w:pPr>
    </w:p>
    <w:p w14:paraId="389C6D3F" w14:textId="2DF3B0D6" w:rsidR="000F3532" w:rsidRDefault="00C849B7" w:rsidP="00CA771C">
      <w:pPr>
        <w:rPr>
          <w:lang w:val="en-NZ" w:eastAsia="en-N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 wp14:anchorId="23105EC8" wp14:editId="5B0AC786">
                <wp:simplePos x="0" y="0"/>
                <wp:positionH relativeFrom="margin">
                  <wp:align>right</wp:align>
                </wp:positionH>
                <wp:positionV relativeFrom="paragraph">
                  <wp:posOffset>241028</wp:posOffset>
                </wp:positionV>
                <wp:extent cx="3600000" cy="2325189"/>
                <wp:effectExtent l="0" t="0" r="635" b="0"/>
                <wp:wrapNone/>
                <wp:docPr id="1680512742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32518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D1D9B" id="Rectangle 5" o:spid="_x0000_s1026" alt="&quot;&quot;" style="position:absolute;margin-left:232.25pt;margin-top:19pt;width:283.45pt;height:183.1pt;z-index:-251422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</w:p>
    <w:p w14:paraId="01887F44" w14:textId="1461A67C" w:rsidR="000F3532" w:rsidRDefault="00432F96" w:rsidP="00CA771C">
      <w:pPr>
        <w:rPr>
          <w:lang w:val="en-NZ" w:eastAsia="en-NZ"/>
        </w:rPr>
      </w:pPr>
      <w:r>
        <w:rPr>
          <w:b/>
          <w:bCs/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933696" behindDoc="0" locked="0" layoutInCell="1" allowOverlap="1" wp14:anchorId="013CA61D" wp14:editId="2280F9CF">
                <wp:simplePos x="0" y="0"/>
                <wp:positionH relativeFrom="column">
                  <wp:posOffset>0</wp:posOffset>
                </wp:positionH>
                <wp:positionV relativeFrom="paragraph">
                  <wp:posOffset>376464</wp:posOffset>
                </wp:positionV>
                <wp:extent cx="1619885" cy="1619885"/>
                <wp:effectExtent l="0" t="0" r="0" b="0"/>
                <wp:wrapNone/>
                <wp:docPr id="1118275914" name="Group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1619885"/>
                          <a:chOff x="0" y="0"/>
                          <a:chExt cx="1619885" cy="1619885"/>
                        </a:xfrm>
                      </wpg:grpSpPr>
                      <pic:pic xmlns:pic="http://schemas.openxmlformats.org/drawingml/2006/picture">
                        <pic:nvPicPr>
                          <pic:cNvPr id="137460566" name="Picture 180731030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619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4700892" name="Flowchart: Connector 1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550273" y="132262"/>
                            <a:ext cx="566057" cy="522514"/>
                          </a:xfrm>
                          <a:prstGeom prst="flowChartConnector">
                            <a:avLst/>
                          </a:prstGeom>
                          <a:noFill/>
                          <a:ln w="38100"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ECB8E" id="Group 15" o:spid="_x0000_s1026" alt="&quot;&quot;" style="position:absolute;margin-left:0;margin-top:29.65pt;width:127.55pt;height:127.55pt;z-index:251933696" coordsize="16198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">
                <v:shape id="Picture 1807310301" o:spid="_x0000_s1027" type="#_x0000_t75" alt="&quot;&quot;" style="position:absolute;width:16198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">
                  <v:imagedata r:id="rId77" o:title=""/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14" o:spid="_x0000_s1028" type="#_x0000_t120" alt="&quot;&quot;" style="position:absolute;left:5502;top:1322;width:5661;height:5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" filled="f" strokecolor="#e00" strokeweight="3pt">
                  <v:stroke joinstyle="miter"/>
                </v:shape>
              </v:group>
            </w:pict>
          </mc:Fallback>
        </mc:AlternateContent>
      </w:r>
      <w:r w:rsidR="000F3532" w:rsidRPr="000F3532">
        <w:rPr>
          <w:b/>
          <w:bCs/>
          <w:lang w:val="en-NZ" w:eastAsia="en-NZ"/>
        </w:rPr>
        <w:t>Percent</w:t>
      </w:r>
      <w:r w:rsidR="000F3532">
        <w:rPr>
          <w:lang w:val="en-NZ" w:eastAsia="en-NZ"/>
        </w:rPr>
        <w:t xml:space="preserve"> is a number </w:t>
      </w:r>
      <w:r w:rsidR="00C849B7">
        <w:rPr>
          <w:lang w:val="en-NZ" w:eastAsia="en-NZ"/>
        </w:rPr>
        <w:t>out of</w:t>
      </w:r>
      <w:r w:rsidR="000F3532">
        <w:rPr>
          <w:lang w:val="en-NZ" w:eastAsia="en-NZ"/>
        </w:rPr>
        <w:t xml:space="preserve"> every 1 hundred.</w:t>
      </w:r>
    </w:p>
    <w:p w14:paraId="0473200A" w14:textId="4692BB12" w:rsidR="000F3532" w:rsidRDefault="000F3532" w:rsidP="00CA771C">
      <w:pPr>
        <w:rPr>
          <w:lang w:val="en-NZ" w:eastAsia="en-NZ"/>
        </w:rPr>
      </w:pPr>
    </w:p>
    <w:p w14:paraId="659F240F" w14:textId="77777777" w:rsidR="000F3532" w:rsidRDefault="000F3532" w:rsidP="00CA771C">
      <w:pPr>
        <w:rPr>
          <w:lang w:val="en-NZ" w:eastAsia="en-NZ"/>
        </w:rPr>
      </w:pPr>
    </w:p>
    <w:p w14:paraId="5632239B" w14:textId="169FB880" w:rsidR="000F3532" w:rsidRPr="000F3532" w:rsidRDefault="000F3532" w:rsidP="00CA771C">
      <w:pPr>
        <w:rPr>
          <w:lang w:val="en-NZ" w:eastAsia="en-NZ"/>
        </w:rPr>
      </w:pPr>
      <w:r>
        <w:rPr>
          <w:lang w:val="en-NZ" w:eastAsia="en-NZ"/>
        </w:rPr>
        <w:t xml:space="preserve">For example </w:t>
      </w:r>
      <w:r w:rsidR="00C849B7">
        <w:rPr>
          <w:lang w:val="en-NZ" w:eastAsia="en-NZ"/>
        </w:rPr>
        <w:t xml:space="preserve">10 percent means </w:t>
      </w:r>
      <w:r w:rsidR="00C849B7">
        <w:rPr>
          <w:lang w:val="en-NZ" w:eastAsia="en-NZ"/>
        </w:rPr>
        <w:br/>
        <w:t>10 out of every 1 hundred.</w:t>
      </w:r>
    </w:p>
    <w:p w14:paraId="3BB46F80" w14:textId="77777777" w:rsidR="000F3532" w:rsidRDefault="000F3532" w:rsidP="00CA771C">
      <w:pPr>
        <w:rPr>
          <w:lang w:val="en-NZ" w:eastAsia="en-NZ"/>
        </w:rPr>
      </w:pPr>
    </w:p>
    <w:p w14:paraId="5C9A5376" w14:textId="77777777" w:rsidR="00CA771C" w:rsidRDefault="00CA771C" w:rsidP="00CA771C">
      <w:pPr>
        <w:rPr>
          <w:lang w:val="en-NZ" w:eastAsia="en-NZ"/>
        </w:rPr>
      </w:pPr>
    </w:p>
    <w:p w14:paraId="28F92BA6" w14:textId="49B3629C" w:rsidR="00C849B7" w:rsidRDefault="00432F96" w:rsidP="00CA771C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935744" behindDoc="0" locked="0" layoutInCell="1" allowOverlap="1" wp14:anchorId="1CE191FC" wp14:editId="659865A9">
            <wp:simplePos x="0" y="0"/>
            <wp:positionH relativeFrom="margin">
              <wp:align>left</wp:align>
            </wp:positionH>
            <wp:positionV relativeFrom="paragraph">
              <wp:posOffset>211001</wp:posOffset>
            </wp:positionV>
            <wp:extent cx="1576251" cy="1576251"/>
            <wp:effectExtent l="0" t="0" r="5080" b="5080"/>
            <wp:wrapNone/>
            <wp:docPr id="317586376" name="Picture 3175863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86376" name="Picture 3175863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251" cy="1576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9B7">
        <w:rPr>
          <w:lang w:val="en-NZ" w:eastAsia="en-NZ"/>
        </w:rPr>
        <w:t xml:space="preserve">People who use the </w:t>
      </w:r>
      <w:r w:rsidR="006D3094">
        <w:rPr>
          <w:lang w:val="en-NZ" w:eastAsia="en-NZ"/>
        </w:rPr>
        <w:t>S</w:t>
      </w:r>
      <w:r w:rsidR="00C849B7">
        <w:rPr>
          <w:lang w:val="en-NZ" w:eastAsia="en-NZ"/>
        </w:rPr>
        <w:t xml:space="preserve">ervice give </w:t>
      </w:r>
      <w:r w:rsidR="00E0450A">
        <w:rPr>
          <w:lang w:val="en-NZ" w:eastAsia="en-NZ"/>
        </w:rPr>
        <w:t>a good rating of 4</w:t>
      </w:r>
      <w:r w:rsidR="00461FAC">
        <w:rPr>
          <w:lang w:val="en-NZ" w:eastAsia="en-NZ"/>
        </w:rPr>
        <w:t>.</w:t>
      </w:r>
      <w:r w:rsidR="00E0450A">
        <w:rPr>
          <w:lang w:val="en-NZ" w:eastAsia="en-NZ"/>
        </w:rPr>
        <w:t>25 out of 5 to the:</w:t>
      </w:r>
    </w:p>
    <w:p w14:paraId="089E25F9" w14:textId="051B6D42" w:rsidR="00E0450A" w:rsidRDefault="00E0450A" w:rsidP="00E0450A">
      <w:pPr>
        <w:pStyle w:val="Listtoplevel"/>
        <w:rPr>
          <w:lang w:eastAsia="en-NZ"/>
        </w:rPr>
      </w:pPr>
      <w:r>
        <w:rPr>
          <w:lang w:eastAsia="en-NZ"/>
        </w:rPr>
        <w:t>relay assistants</w:t>
      </w:r>
    </w:p>
    <w:p w14:paraId="34E48820" w14:textId="605E148B" w:rsidR="00E0450A" w:rsidRDefault="00E0450A" w:rsidP="00E0450A">
      <w:pPr>
        <w:pStyle w:val="Listtoplevel"/>
        <w:rPr>
          <w:lang w:eastAsia="en-NZ"/>
        </w:rPr>
      </w:pPr>
      <w:r w:rsidRPr="00141834">
        <w:rPr>
          <w:b/>
          <w:bCs/>
          <w:lang w:eastAsia="en-NZ"/>
        </w:rPr>
        <w:t>interpreters</w:t>
      </w:r>
      <w:r>
        <w:rPr>
          <w:lang w:eastAsia="en-NZ"/>
        </w:rPr>
        <w:t>.</w:t>
      </w:r>
    </w:p>
    <w:p w14:paraId="1611575C" w14:textId="04F4A797" w:rsidR="00141834" w:rsidRDefault="00141834" w:rsidP="0014183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6AD27273" wp14:editId="3A927B65">
                <wp:simplePos x="0" y="0"/>
                <wp:positionH relativeFrom="margin">
                  <wp:align>right</wp:align>
                </wp:positionH>
                <wp:positionV relativeFrom="paragraph">
                  <wp:posOffset>-125457</wp:posOffset>
                </wp:positionV>
                <wp:extent cx="3599815" cy="1562986"/>
                <wp:effectExtent l="0" t="0" r="635" b="0"/>
                <wp:wrapNone/>
                <wp:docPr id="45913506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56298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18624" id="Rectangle 1" o:spid="_x0000_s1026" alt="&quot;&quot;" style="position:absolute;margin-left:232.25pt;margin-top:-9.9pt;width:283.45pt;height:123.05pt;z-index:-251400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17312" behindDoc="0" locked="0" layoutInCell="1" allowOverlap="1" wp14:anchorId="3C35ECDD" wp14:editId="4DF90743">
            <wp:simplePos x="0" y="0"/>
            <wp:positionH relativeFrom="margin">
              <wp:align>left</wp:align>
            </wp:positionH>
            <wp:positionV relativeFrom="paragraph">
              <wp:posOffset>4541</wp:posOffset>
            </wp:positionV>
            <wp:extent cx="1470598" cy="1173192"/>
            <wp:effectExtent l="0" t="0" r="0" b="8255"/>
            <wp:wrapNone/>
            <wp:docPr id="1685306636" name="Picture 924940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306636" name="Picture 924940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160" cy="118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An </w:t>
      </w:r>
      <w:r w:rsidRPr="003F787F">
        <w:rPr>
          <w:b/>
          <w:bCs/>
        </w:rPr>
        <w:t>interpreter</w:t>
      </w:r>
      <w:r>
        <w:t xml:space="preserve"> is</w:t>
      </w:r>
      <w:r w:rsidRPr="00FA1933">
        <w:t xml:space="preserve"> </w:t>
      </w:r>
      <w:r>
        <w:t xml:space="preserve">someone who supports people who do not use the same language to understand </w:t>
      </w:r>
      <w:r>
        <w:br/>
        <w:t>each other.</w:t>
      </w:r>
    </w:p>
    <w:p w14:paraId="32510FA8" w14:textId="77777777" w:rsidR="00141834" w:rsidRDefault="00141834" w:rsidP="00141834"/>
    <w:p w14:paraId="73150655" w14:textId="2848D8E4" w:rsidR="00141834" w:rsidRDefault="00141834" w:rsidP="00141834">
      <w:pPr>
        <w:rPr>
          <w:lang w:eastAsia="en-NZ"/>
        </w:rPr>
      </w:pPr>
    </w:p>
    <w:p w14:paraId="2BD75474" w14:textId="5BA45702" w:rsidR="00E0450A" w:rsidRDefault="00512212" w:rsidP="00F63131">
      <w:r w:rsidRPr="00EF59FC">
        <w:rPr>
          <w:rFonts w:eastAsia="Times New Roman" w:cs="Times New Roman"/>
          <w:noProof/>
          <w:sz w:val="28"/>
          <w:lang w:val="en-GB"/>
        </w:rPr>
        <w:drawing>
          <wp:anchor distT="0" distB="0" distL="114300" distR="114300" simplePos="0" relativeHeight="252235776" behindDoc="0" locked="0" layoutInCell="1" allowOverlap="1" wp14:anchorId="4AAAE023" wp14:editId="1636C38F">
            <wp:simplePos x="0" y="0"/>
            <wp:positionH relativeFrom="margin">
              <wp:align>left</wp:align>
            </wp:positionH>
            <wp:positionV relativeFrom="paragraph">
              <wp:posOffset>206375</wp:posOffset>
            </wp:positionV>
            <wp:extent cx="1358537" cy="1358537"/>
            <wp:effectExtent l="0" t="0" r="0" b="0"/>
            <wp:wrapNone/>
            <wp:docPr id="1600934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93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37" cy="135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50A">
        <w:t>Users say the things they want improved the most are the:</w:t>
      </w:r>
    </w:p>
    <w:p w14:paraId="59398B0D" w14:textId="6887D358" w:rsidR="00512212" w:rsidRDefault="00E0450A" w:rsidP="00E0450A">
      <w:pPr>
        <w:pStyle w:val="Listtoplevel"/>
      </w:pPr>
      <w:r>
        <w:t>app</w:t>
      </w:r>
      <w:r w:rsidR="00512212">
        <w:t xml:space="preserve"> for their: </w:t>
      </w:r>
    </w:p>
    <w:p w14:paraId="29F2F778" w14:textId="54A8E6DD" w:rsidR="00E0450A" w:rsidRDefault="00512212" w:rsidP="00512212">
      <w:pPr>
        <w:pStyle w:val="Listsecondlevel"/>
      </w:pPr>
      <w:r>
        <w:rPr>
          <w:noProof/>
        </w:rPr>
        <w:drawing>
          <wp:anchor distT="0" distB="0" distL="114300" distR="114300" simplePos="0" relativeHeight="251937792" behindDoc="0" locked="0" layoutInCell="1" allowOverlap="1" wp14:anchorId="1AB11BC1" wp14:editId="780295B9">
            <wp:simplePos x="0" y="0"/>
            <wp:positionH relativeFrom="margin">
              <wp:align>left</wp:align>
            </wp:positionH>
            <wp:positionV relativeFrom="paragraph">
              <wp:posOffset>506458</wp:posOffset>
            </wp:positionV>
            <wp:extent cx="1620000" cy="1620000"/>
            <wp:effectExtent l="0" t="0" r="0" b="0"/>
            <wp:wrapNone/>
            <wp:docPr id="2008503693" name="Picture 20085036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503693" name="Picture 20085036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phone</w:t>
      </w:r>
    </w:p>
    <w:p w14:paraId="62FEC94F" w14:textId="14B7E910" w:rsidR="00512212" w:rsidRDefault="00512212" w:rsidP="00512212">
      <w:pPr>
        <w:pStyle w:val="Listsecondlevel"/>
      </w:pPr>
      <w:r>
        <w:t>tablet</w:t>
      </w:r>
    </w:p>
    <w:p w14:paraId="19A07823" w14:textId="6C3DF29A" w:rsidR="00E0450A" w:rsidRDefault="00E0450A" w:rsidP="00E0450A">
      <w:pPr>
        <w:pStyle w:val="Listtoplevel"/>
      </w:pPr>
      <w:r>
        <w:t>website.</w:t>
      </w:r>
    </w:p>
    <w:p w14:paraId="18E8D4D8" w14:textId="77777777" w:rsidR="00F63131" w:rsidRDefault="00F63131" w:rsidP="00DA542F"/>
    <w:p w14:paraId="45A4091A" w14:textId="058CE8E1" w:rsidR="00E0450A" w:rsidRDefault="00432F96" w:rsidP="00DA542F">
      <w:r>
        <w:rPr>
          <w:noProof/>
        </w:rPr>
        <mc:AlternateContent>
          <mc:Choice Requires="wpg">
            <w:drawing>
              <wp:anchor distT="0" distB="0" distL="114300" distR="114300" simplePos="0" relativeHeight="251942912" behindDoc="0" locked="0" layoutInCell="1" allowOverlap="1" wp14:anchorId="09CEC31A" wp14:editId="69C65047">
                <wp:simplePos x="0" y="0"/>
                <wp:positionH relativeFrom="column">
                  <wp:posOffset>0</wp:posOffset>
                </wp:positionH>
                <wp:positionV relativeFrom="paragraph">
                  <wp:posOffset>9706</wp:posOffset>
                </wp:positionV>
                <wp:extent cx="1584506" cy="1462587"/>
                <wp:effectExtent l="0" t="0" r="0" b="4445"/>
                <wp:wrapNone/>
                <wp:docPr id="603019219" name="Group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4506" cy="1462587"/>
                          <a:chOff x="0" y="0"/>
                          <a:chExt cx="1584506" cy="1462587"/>
                        </a:xfrm>
                      </wpg:grpSpPr>
                      <pic:pic xmlns:pic="http://schemas.openxmlformats.org/drawingml/2006/picture">
                        <pic:nvPicPr>
                          <pic:cNvPr id="930828080" name="Picture 13619801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230" cy="1332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223812" name="Picture 196601075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44731" y="722812"/>
                            <a:ext cx="739775" cy="739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FBF00A" id="Group 16" o:spid="_x0000_s1026" alt="&quot;&quot;" style="position:absolute;margin-left:0;margin-top:.75pt;width:124.75pt;height:115.15pt;z-index:251942912" coordsize="15845,14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">
                <v:shape id="Picture 1361980114" o:spid="_x0000_s1027" type="#_x0000_t75" alt="&quot;&quot;" style="position:absolute;width:13322;height:1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">
                  <v:imagedata r:id="rId83" o:title=""/>
                </v:shape>
                <v:shape id="Picture 1966010750" o:spid="_x0000_s1028" type="#_x0000_t75" alt="&quot;&quot;" style="position:absolute;left:8447;top:7228;width:7398;height:7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">
                  <v:imagedata r:id="rId50" o:title=""/>
                </v:shape>
              </v:group>
            </w:pict>
          </mc:Fallback>
        </mc:AlternateContent>
      </w:r>
    </w:p>
    <w:p w14:paraId="6D7B44BB" w14:textId="01AC53DC" w:rsidR="00E0450A" w:rsidRDefault="00E0450A" w:rsidP="00DA542F">
      <w:r>
        <w:t xml:space="preserve">Half </w:t>
      </w:r>
      <w:r w:rsidR="00461FAC">
        <w:t xml:space="preserve">of </w:t>
      </w:r>
      <w:r>
        <w:t xml:space="preserve">the </w:t>
      </w:r>
      <w:r w:rsidR="006D3094">
        <w:t>S</w:t>
      </w:r>
      <w:r w:rsidR="00461FAC">
        <w:t xml:space="preserve">ervice </w:t>
      </w:r>
      <w:r>
        <w:t>users do not use the app at all.</w:t>
      </w:r>
    </w:p>
    <w:p w14:paraId="3CC8D654" w14:textId="3B68E029" w:rsidR="00E0450A" w:rsidRDefault="00E0450A" w:rsidP="00DA542F"/>
    <w:p w14:paraId="60E8CA49" w14:textId="035E4DFC" w:rsidR="00E0450A" w:rsidRDefault="00E0450A" w:rsidP="00DA542F"/>
    <w:p w14:paraId="25CE89A5" w14:textId="4BA752DA" w:rsidR="00E0450A" w:rsidRDefault="00432F96" w:rsidP="00DA542F">
      <w:r>
        <w:rPr>
          <w:noProof/>
        </w:rPr>
        <w:drawing>
          <wp:anchor distT="0" distB="0" distL="114300" distR="114300" simplePos="0" relativeHeight="251944960" behindDoc="0" locked="0" layoutInCell="1" allowOverlap="1" wp14:anchorId="23F96320" wp14:editId="29BA43C3">
            <wp:simplePos x="0" y="0"/>
            <wp:positionH relativeFrom="margin">
              <wp:align>left</wp:align>
            </wp:positionH>
            <wp:positionV relativeFrom="paragraph">
              <wp:posOffset>10886</wp:posOffset>
            </wp:positionV>
            <wp:extent cx="1436915" cy="1436915"/>
            <wp:effectExtent l="0" t="0" r="0" b="0"/>
            <wp:wrapNone/>
            <wp:docPr id="379284854" name="Picture 3792848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84854" name="Picture 3792848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505" cy="14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50A">
        <w:t xml:space="preserve">28 percent of people </w:t>
      </w:r>
      <w:r>
        <w:t>made comments</w:t>
      </w:r>
      <w:r w:rsidR="00E0450A">
        <w:t xml:space="preserve"> about the technology</w:t>
      </w:r>
      <w:r w:rsidR="00461FAC">
        <w:t xml:space="preserve"> of the </w:t>
      </w:r>
      <w:r w:rsidR="006D3094">
        <w:t>S</w:t>
      </w:r>
      <w:r w:rsidR="00461FAC">
        <w:t>ervice</w:t>
      </w:r>
      <w:r w:rsidR="00E0450A">
        <w:t xml:space="preserve">. </w:t>
      </w:r>
    </w:p>
    <w:p w14:paraId="637E56E7" w14:textId="77777777" w:rsidR="00461FAC" w:rsidRDefault="00461FAC" w:rsidP="00DA542F"/>
    <w:p w14:paraId="587D8042" w14:textId="3DE24B1B" w:rsidR="00461FAC" w:rsidRDefault="00461FAC" w:rsidP="00141834">
      <w:pPr>
        <w:pStyle w:val="Heading2"/>
        <w:spacing w:line="336" w:lineRule="auto"/>
      </w:pPr>
      <w:bookmarkStart w:id="10" w:name="_Toc239936745"/>
      <w:r>
        <w:lastRenderedPageBreak/>
        <w:t>Convenience</w:t>
      </w:r>
      <w:bookmarkEnd w:id="10"/>
    </w:p>
    <w:p w14:paraId="14F53F85" w14:textId="52134652" w:rsidR="00461FAC" w:rsidRDefault="00432F96" w:rsidP="00141834">
      <w:pPr>
        <w:spacing w:line="336" w:lineRule="auto"/>
      </w:pPr>
      <w:r>
        <w:rPr>
          <w:noProof/>
        </w:rPr>
        <w:drawing>
          <wp:anchor distT="0" distB="0" distL="114300" distR="114300" simplePos="0" relativeHeight="251949056" behindDoc="0" locked="0" layoutInCell="1" allowOverlap="1" wp14:anchorId="16962AF5" wp14:editId="4524A427">
            <wp:simplePos x="0" y="0"/>
            <wp:positionH relativeFrom="margin">
              <wp:align>left</wp:align>
            </wp:positionH>
            <wp:positionV relativeFrom="paragraph">
              <wp:posOffset>110218</wp:posOffset>
            </wp:positionV>
            <wp:extent cx="1463040" cy="1463040"/>
            <wp:effectExtent l="0" t="0" r="0" b="3810"/>
            <wp:wrapNone/>
            <wp:docPr id="1454843171" name="Picture 14548431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843171" name="Picture 14548431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FC149" w14:textId="036EB17F" w:rsidR="00461FAC" w:rsidRDefault="00461FAC" w:rsidP="00141834">
      <w:pPr>
        <w:spacing w:line="336" w:lineRule="auto"/>
      </w:pPr>
      <w:r>
        <w:t xml:space="preserve">41 percent of users said they use the </w:t>
      </w:r>
      <w:r w:rsidR="006D3094">
        <w:t>S</w:t>
      </w:r>
      <w:r>
        <w:t xml:space="preserve">ervice because it is the most </w:t>
      </w:r>
      <w:r w:rsidRPr="00461FAC">
        <w:rPr>
          <w:b/>
          <w:bCs/>
        </w:rPr>
        <w:t>accessible</w:t>
      </w:r>
      <w:r>
        <w:t xml:space="preserve"> option for them to </w:t>
      </w:r>
      <w:r w:rsidRPr="00461FAC">
        <w:rPr>
          <w:b/>
          <w:bCs/>
        </w:rPr>
        <w:t>communicate</w:t>
      </w:r>
      <w:r>
        <w:t xml:space="preserve"> with. </w:t>
      </w:r>
    </w:p>
    <w:p w14:paraId="16E2D2FE" w14:textId="040BC1B7" w:rsidR="00461FAC" w:rsidRDefault="00461FAC" w:rsidP="00141834">
      <w:pPr>
        <w:spacing w:line="336" w:lineRule="auto"/>
      </w:pPr>
    </w:p>
    <w:p w14:paraId="1F5FDF6D" w14:textId="28851FB0" w:rsidR="00461FAC" w:rsidRDefault="00432F96" w:rsidP="00141834">
      <w:pPr>
        <w:spacing w:line="336" w:lineRule="auto"/>
      </w:pPr>
      <w:r>
        <w:rPr>
          <w:noProof/>
        </w:rPr>
        <w:drawing>
          <wp:anchor distT="0" distB="0" distL="114300" distR="114300" simplePos="0" relativeHeight="251951104" behindDoc="0" locked="0" layoutInCell="1" allowOverlap="1" wp14:anchorId="161D7510" wp14:editId="6CAD084F">
            <wp:simplePos x="0" y="0"/>
            <wp:positionH relativeFrom="margin">
              <wp:align>left</wp:align>
            </wp:positionH>
            <wp:positionV relativeFrom="paragraph">
              <wp:posOffset>116295</wp:posOffset>
            </wp:positionV>
            <wp:extent cx="1305621" cy="1332411"/>
            <wp:effectExtent l="0" t="0" r="8890" b="1270"/>
            <wp:wrapNone/>
            <wp:docPr id="1639580248" name="Picture 16395802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80248" name="Picture 16395802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621" cy="1332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834">
        <w:rPr>
          <w:noProof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7EE8B686" wp14:editId="47953878">
                <wp:simplePos x="0" y="0"/>
                <wp:positionH relativeFrom="margin">
                  <wp:align>right</wp:align>
                </wp:positionH>
                <wp:positionV relativeFrom="paragraph">
                  <wp:posOffset>247288</wp:posOffset>
                </wp:positionV>
                <wp:extent cx="3600000" cy="1097280"/>
                <wp:effectExtent l="0" t="0" r="635" b="7620"/>
                <wp:wrapNone/>
                <wp:docPr id="1768327163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0972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45C52" id="Rectangle 5" o:spid="_x0000_s1026" alt="&quot;&quot;" style="position:absolute;margin-left:232.25pt;margin-top:19.45pt;width:283.45pt;height:86.4pt;z-index:-251420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" fillcolor="#bdd6ee [1304]" stroked="f" strokeweight="1pt">
                <w10:wrap anchorx="margin"/>
              </v:rect>
            </w:pict>
          </mc:Fallback>
        </mc:AlternateContent>
      </w:r>
    </w:p>
    <w:p w14:paraId="117028D5" w14:textId="33263EA2" w:rsidR="00461FAC" w:rsidRDefault="00461FAC" w:rsidP="00141834">
      <w:pPr>
        <w:spacing w:line="336" w:lineRule="auto"/>
      </w:pPr>
      <w:r>
        <w:t xml:space="preserve">Here </w:t>
      </w:r>
      <w:r w:rsidRPr="00A369EC">
        <w:rPr>
          <w:b/>
          <w:bCs/>
        </w:rPr>
        <w:t>accessible</w:t>
      </w:r>
      <w:r>
        <w:t xml:space="preserve"> means something can be used by everyone including</w:t>
      </w:r>
      <w:r w:rsidR="00455BD0">
        <w:t xml:space="preserve"> deaf and</w:t>
      </w:r>
      <w:r>
        <w:t xml:space="preserve"> disabled people.</w:t>
      </w:r>
    </w:p>
    <w:p w14:paraId="637CC4A0" w14:textId="60751646" w:rsidR="00461FAC" w:rsidRDefault="00461FAC" w:rsidP="00141834">
      <w:pPr>
        <w:spacing w:line="336" w:lineRule="auto"/>
      </w:pPr>
    </w:p>
    <w:p w14:paraId="65129A74" w14:textId="06E45592" w:rsidR="00461FAC" w:rsidRDefault="00455BD0" w:rsidP="00141834">
      <w:pPr>
        <w:spacing w:line="33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309E93CE" wp14:editId="42A436CD">
                <wp:simplePos x="0" y="0"/>
                <wp:positionH relativeFrom="margin">
                  <wp:align>right</wp:align>
                </wp:positionH>
                <wp:positionV relativeFrom="paragraph">
                  <wp:posOffset>169182</wp:posOffset>
                </wp:positionV>
                <wp:extent cx="3600000" cy="4458789"/>
                <wp:effectExtent l="0" t="0" r="635" b="0"/>
                <wp:wrapNone/>
                <wp:docPr id="1651560082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445878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CEFC4" id="Rectangle 5" o:spid="_x0000_s1026" alt="&quot;&quot;" style="position:absolute;margin-left:232.25pt;margin-top:13.3pt;width:283.45pt;height:351.1pt;z-index:-251418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</w:p>
    <w:p w14:paraId="6F81C4C0" w14:textId="59465E90" w:rsidR="00461FAC" w:rsidRDefault="00455BD0" w:rsidP="00141834">
      <w:pPr>
        <w:spacing w:line="336" w:lineRule="auto"/>
      </w:pPr>
      <w:r>
        <w:rPr>
          <w:noProof/>
        </w:rPr>
        <w:drawing>
          <wp:anchor distT="0" distB="0" distL="114300" distR="114300" simplePos="0" relativeHeight="252270592" behindDoc="0" locked="0" layoutInCell="1" allowOverlap="1" wp14:anchorId="46E704DA" wp14:editId="6922874A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358537" cy="1358537"/>
            <wp:effectExtent l="0" t="0" r="0" b="0"/>
            <wp:wrapNone/>
            <wp:docPr id="17003057" name="Picture 170030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3057" name="Picture 170030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231" cy="1363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6A" w:rsidRPr="00D73F6A">
        <w:t>Here</w:t>
      </w:r>
      <w:r w:rsidR="00D73F6A">
        <w:rPr>
          <w:b/>
          <w:bCs/>
        </w:rPr>
        <w:t xml:space="preserve"> c</w:t>
      </w:r>
      <w:r w:rsidR="00461FAC" w:rsidRPr="00A369EC">
        <w:rPr>
          <w:b/>
          <w:bCs/>
        </w:rPr>
        <w:t>ommunicate</w:t>
      </w:r>
      <w:r w:rsidR="00461FAC">
        <w:t xml:space="preserve"> means</w:t>
      </w:r>
    </w:p>
    <w:p w14:paraId="4500A860" w14:textId="5BD36E96" w:rsidR="00D73F6A" w:rsidRDefault="00455BD0" w:rsidP="00141834">
      <w:pPr>
        <w:pStyle w:val="Listtoplevel"/>
        <w:spacing w:line="336" w:lineRule="auto"/>
      </w:pPr>
      <w:r>
        <w:t>talking to</w:t>
      </w:r>
      <w:r w:rsidR="00D73F6A">
        <w:t xml:space="preserve"> other people</w:t>
      </w:r>
    </w:p>
    <w:p w14:paraId="45484504" w14:textId="75C00FE2" w:rsidR="00D73F6A" w:rsidRDefault="00455BD0" w:rsidP="00141834">
      <w:pPr>
        <w:pStyle w:val="Listtoplevel"/>
        <w:spacing w:line="336" w:lineRule="auto"/>
      </w:pPr>
      <w:r>
        <w:drawing>
          <wp:anchor distT="0" distB="0" distL="114300" distR="114300" simplePos="0" relativeHeight="251953152" behindDoc="0" locked="0" layoutInCell="1" allowOverlap="1" wp14:anchorId="5A23B89C" wp14:editId="38EFF8A4">
            <wp:simplePos x="0" y="0"/>
            <wp:positionH relativeFrom="margin">
              <wp:align>left</wp:align>
            </wp:positionH>
            <wp:positionV relativeFrom="paragraph">
              <wp:posOffset>681899</wp:posOffset>
            </wp:positionV>
            <wp:extent cx="1514506" cy="1036320"/>
            <wp:effectExtent l="0" t="0" r="9525" b="0"/>
            <wp:wrapNone/>
            <wp:docPr id="1259477594" name="Picture 12594775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77594" name="Picture 12594775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506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6A">
        <w:t>getting information from other people</w:t>
      </w:r>
    </w:p>
    <w:p w14:paraId="008C71A4" w14:textId="49E15124" w:rsidR="00D73F6A" w:rsidRDefault="00D73F6A" w:rsidP="00141834">
      <w:pPr>
        <w:pStyle w:val="Listtoplevel"/>
        <w:spacing w:line="336" w:lineRule="auto"/>
      </w:pPr>
      <w:r>
        <w:t xml:space="preserve">anything you use to support </w:t>
      </w:r>
      <w:r>
        <w:br/>
        <w:t>your:</w:t>
      </w:r>
    </w:p>
    <w:p w14:paraId="26F0431F" w14:textId="63F2AEC3" w:rsidR="00D73F6A" w:rsidRDefault="0073133B" w:rsidP="00141834">
      <w:pPr>
        <w:pStyle w:val="Listsecondlevel"/>
        <w:spacing w:line="336" w:lineRule="auto"/>
      </w:pPr>
      <w:r>
        <w:rPr>
          <w:noProof/>
        </w:rPr>
        <w:drawing>
          <wp:anchor distT="0" distB="0" distL="114300" distR="114300" simplePos="0" relativeHeight="251957248" behindDoc="0" locked="0" layoutInCell="1" allowOverlap="1" wp14:anchorId="65D64BEE" wp14:editId="1D149049">
            <wp:simplePos x="0" y="0"/>
            <wp:positionH relativeFrom="margin">
              <wp:align>left</wp:align>
            </wp:positionH>
            <wp:positionV relativeFrom="paragraph">
              <wp:posOffset>150586</wp:posOffset>
            </wp:positionV>
            <wp:extent cx="1448582" cy="1123406"/>
            <wp:effectExtent l="0" t="0" r="0" b="635"/>
            <wp:wrapNone/>
            <wp:docPr id="1124721928" name="Picture 11247219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721928" name="Picture 11247219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582" cy="1123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6A">
        <w:t>speech / talking</w:t>
      </w:r>
    </w:p>
    <w:p w14:paraId="6A4BCBFC" w14:textId="77777777" w:rsidR="00D73F6A" w:rsidRDefault="00D73F6A" w:rsidP="00141834">
      <w:pPr>
        <w:pStyle w:val="Listsecondlevel"/>
        <w:spacing w:line="336" w:lineRule="auto"/>
      </w:pPr>
      <w:r>
        <w:t>writing.</w:t>
      </w:r>
    </w:p>
    <w:p w14:paraId="4A868B0F" w14:textId="5CB8FC09" w:rsidR="00D73F6A" w:rsidRDefault="0073133B" w:rsidP="00461FAC">
      <w:r>
        <w:rPr>
          <w:noProof/>
        </w:rPr>
        <w:lastRenderedPageBreak/>
        <w:drawing>
          <wp:anchor distT="0" distB="0" distL="114300" distR="114300" simplePos="0" relativeHeight="251959296" behindDoc="0" locked="0" layoutInCell="1" allowOverlap="1" wp14:anchorId="3FA9C70D" wp14:editId="133616C7">
            <wp:simplePos x="0" y="0"/>
            <wp:positionH relativeFrom="margin">
              <wp:align>left</wp:align>
            </wp:positionH>
            <wp:positionV relativeFrom="paragraph">
              <wp:posOffset>-200025</wp:posOffset>
            </wp:positionV>
            <wp:extent cx="1018903" cy="1493067"/>
            <wp:effectExtent l="0" t="0" r="0" b="0"/>
            <wp:wrapNone/>
            <wp:docPr id="580657298" name="Picture 58065729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657298" name="Picture 58065729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866" cy="1497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6A">
        <w:t>37 percent of users preferred to use New Zealand Sign Language / NZSL to communicate.</w:t>
      </w:r>
    </w:p>
    <w:p w14:paraId="7A00A884" w14:textId="77777777" w:rsidR="00D73F6A" w:rsidRDefault="00D73F6A" w:rsidP="00461FAC"/>
    <w:p w14:paraId="234349C8" w14:textId="77777777" w:rsidR="00D73F6A" w:rsidRDefault="00D73F6A" w:rsidP="00461FAC"/>
    <w:p w14:paraId="715A0A4F" w14:textId="66001F06" w:rsidR="00D73F6A" w:rsidRDefault="0073133B" w:rsidP="00461FAC">
      <w:r>
        <w:rPr>
          <w:noProof/>
        </w:rPr>
        <w:drawing>
          <wp:anchor distT="0" distB="0" distL="114300" distR="114300" simplePos="0" relativeHeight="251961344" behindDoc="0" locked="0" layoutInCell="1" allowOverlap="1" wp14:anchorId="2DB3098A" wp14:editId="0D586562">
            <wp:simplePos x="0" y="0"/>
            <wp:positionH relativeFrom="margin">
              <wp:align>left</wp:align>
            </wp:positionH>
            <wp:positionV relativeFrom="paragraph">
              <wp:posOffset>181882</wp:posOffset>
            </wp:positionV>
            <wp:extent cx="1619794" cy="1530704"/>
            <wp:effectExtent l="0" t="0" r="0" b="0"/>
            <wp:wrapNone/>
            <wp:docPr id="542337592" name="Picture 5423375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337592" name="Picture 5423375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794" cy="1530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6A">
        <w:t xml:space="preserve">7 percent of users said they used the </w:t>
      </w:r>
      <w:r w:rsidR="004651D7">
        <w:t>S</w:t>
      </w:r>
      <w:r w:rsidR="00D73F6A">
        <w:t>ervice because it was:</w:t>
      </w:r>
    </w:p>
    <w:p w14:paraId="0F3E7910" w14:textId="002FFC4A" w:rsidR="00D73F6A" w:rsidRDefault="00D73F6A" w:rsidP="00D73F6A">
      <w:pPr>
        <w:pStyle w:val="Listtoplevel"/>
      </w:pPr>
      <w:r>
        <w:t>fast</w:t>
      </w:r>
    </w:p>
    <w:p w14:paraId="361BAADB" w14:textId="03865576" w:rsidR="00D73F6A" w:rsidRDefault="00D73F6A" w:rsidP="00D73F6A">
      <w:pPr>
        <w:pStyle w:val="Listtoplevel"/>
      </w:pPr>
      <w:r>
        <w:t>convenient / easy to use.</w:t>
      </w:r>
    </w:p>
    <w:p w14:paraId="105FE584" w14:textId="3FE6B9AC" w:rsidR="00D73F6A" w:rsidRDefault="00D73F6A" w:rsidP="00D73F6A"/>
    <w:p w14:paraId="6B616E60" w14:textId="116DD2EE" w:rsidR="00455BD0" w:rsidRDefault="00455BD0" w:rsidP="00D73F6A">
      <w:r>
        <w:rPr>
          <w:noProof/>
        </w:rPr>
        <w:drawing>
          <wp:anchor distT="0" distB="0" distL="114300" distR="114300" simplePos="0" relativeHeight="252272640" behindDoc="0" locked="0" layoutInCell="1" allowOverlap="1" wp14:anchorId="049C2BEC" wp14:editId="66CE246D">
            <wp:simplePos x="0" y="0"/>
            <wp:positionH relativeFrom="margin">
              <wp:align>left</wp:align>
            </wp:positionH>
            <wp:positionV relativeFrom="paragraph">
              <wp:posOffset>11703</wp:posOffset>
            </wp:positionV>
            <wp:extent cx="1530704" cy="1530704"/>
            <wp:effectExtent l="0" t="0" r="0" b="0"/>
            <wp:wrapNone/>
            <wp:docPr id="252036366" name="Picture 2520363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036366" name="Picture 2520363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704" cy="1530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3D8E8" w14:textId="0B3DB7DE" w:rsidR="00455BD0" w:rsidRDefault="00455BD0" w:rsidP="00D73F6A">
      <w:r>
        <w:t xml:space="preserve">There is a need to make all parts of the Service easier to use. </w:t>
      </w:r>
    </w:p>
    <w:p w14:paraId="076A3B63" w14:textId="77777777" w:rsidR="00455BD0" w:rsidRDefault="00455BD0" w:rsidP="00D73F6A"/>
    <w:p w14:paraId="56165450" w14:textId="77777777" w:rsidR="00D73F6A" w:rsidRDefault="00D73F6A" w:rsidP="00D73F6A"/>
    <w:p w14:paraId="650624C0" w14:textId="4474F1B9" w:rsidR="00D73F6A" w:rsidRDefault="0073133B" w:rsidP="00D73F6A">
      <w:pPr>
        <w:pStyle w:val="Heading2"/>
      </w:pPr>
      <w:bookmarkStart w:id="11" w:name="_Toc239936746"/>
      <w:r>
        <w:rPr>
          <w:noProof/>
        </w:rPr>
        <w:drawing>
          <wp:anchor distT="0" distB="0" distL="114300" distR="114300" simplePos="0" relativeHeight="251963392" behindDoc="0" locked="0" layoutInCell="1" allowOverlap="1" wp14:anchorId="556A2FDB" wp14:editId="3F48CC30">
            <wp:simplePos x="0" y="0"/>
            <wp:positionH relativeFrom="margin">
              <wp:align>left</wp:align>
            </wp:positionH>
            <wp:positionV relativeFrom="paragraph">
              <wp:posOffset>139519</wp:posOffset>
            </wp:positionV>
            <wp:extent cx="1101983" cy="1489166"/>
            <wp:effectExtent l="0" t="0" r="3175" b="0"/>
            <wp:wrapNone/>
            <wp:docPr id="866343136" name="Picture 8663431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343136" name="Picture 8663431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983" cy="14891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6A">
        <w:t>The service needs to improve</w:t>
      </w:r>
      <w:bookmarkEnd w:id="11"/>
    </w:p>
    <w:p w14:paraId="5A2636D4" w14:textId="77777777" w:rsidR="00D73F6A" w:rsidRDefault="00D73F6A" w:rsidP="00D73F6A"/>
    <w:p w14:paraId="63E8D5E1" w14:textId="2AC95544" w:rsidR="00D73F6A" w:rsidRDefault="00D73F6A" w:rsidP="00D73F6A">
      <w:r>
        <w:t>Users said they want:</w:t>
      </w:r>
    </w:p>
    <w:p w14:paraId="0227DAD3" w14:textId="2E18A992" w:rsidR="00D73F6A" w:rsidRDefault="0073133B" w:rsidP="00D73F6A">
      <w:pPr>
        <w:pStyle w:val="Listtoplevel"/>
      </w:pPr>
      <w:r>
        <w:drawing>
          <wp:anchor distT="0" distB="0" distL="114300" distR="114300" simplePos="0" relativeHeight="251965440" behindDoc="0" locked="0" layoutInCell="1" allowOverlap="1" wp14:anchorId="7AF46091" wp14:editId="09709675">
            <wp:simplePos x="0" y="0"/>
            <wp:positionH relativeFrom="margin">
              <wp:align>left</wp:align>
            </wp:positionH>
            <wp:positionV relativeFrom="paragraph">
              <wp:posOffset>722902</wp:posOffset>
            </wp:positionV>
            <wp:extent cx="1332411" cy="1332411"/>
            <wp:effectExtent l="0" t="0" r="1270" b="1270"/>
            <wp:wrapNone/>
            <wp:docPr id="966772403" name="Picture 9667724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772403" name="Picture 9667724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11" cy="1332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821">
        <w:t xml:space="preserve">to be able to see </w:t>
      </w:r>
      <w:r w:rsidR="00D73F6A">
        <w:t xml:space="preserve">a </w:t>
      </w:r>
      <w:r w:rsidR="00D73F6A" w:rsidRPr="00D73F6A">
        <w:t>queue</w:t>
      </w:r>
      <w:r w:rsidR="00D73F6A">
        <w:t xml:space="preserve"> / list of where they are in line </w:t>
      </w:r>
    </w:p>
    <w:p w14:paraId="5F43CD1E" w14:textId="1B0F34F9" w:rsidR="00D73F6A" w:rsidRDefault="004B7DDC" w:rsidP="00D73F6A">
      <w:pPr>
        <w:pStyle w:val="Listtoplevel"/>
      </w:pPr>
      <w:r>
        <w:rPr>
          <w:b/>
          <w:bCs/>
        </w:rPr>
        <w:t>2</w:t>
      </w:r>
      <w:r w:rsidR="00D73F6A" w:rsidRPr="00D73F6A">
        <w:rPr>
          <w:b/>
          <w:bCs/>
        </w:rPr>
        <w:t>-way communication</w:t>
      </w:r>
      <w:r w:rsidR="00D73F6A">
        <w:t>.</w:t>
      </w:r>
    </w:p>
    <w:p w14:paraId="7A9DB0A1" w14:textId="546BF554" w:rsidR="00D73F6A" w:rsidRDefault="00455BD0" w:rsidP="004B7DDC">
      <w:r w:rsidRPr="00455BD0">
        <w:rPr>
          <w:noProof/>
        </w:rPr>
        <w:lastRenderedPageBreak/>
        <w:drawing>
          <wp:anchor distT="0" distB="0" distL="114300" distR="114300" simplePos="0" relativeHeight="251967488" behindDoc="0" locked="0" layoutInCell="1" allowOverlap="1" wp14:anchorId="5467ECAA" wp14:editId="45EF53D9">
            <wp:simplePos x="0" y="0"/>
            <wp:positionH relativeFrom="margin">
              <wp:align>left</wp:align>
            </wp:positionH>
            <wp:positionV relativeFrom="paragraph">
              <wp:posOffset>5171</wp:posOffset>
            </wp:positionV>
            <wp:extent cx="1506583" cy="1277709"/>
            <wp:effectExtent l="0" t="0" r="0" b="0"/>
            <wp:wrapNone/>
            <wp:docPr id="75976423" name="Picture 759764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76423" name="Picture 759764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583" cy="1277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5BD0">
        <w:rPr>
          <w:noProof/>
        </w:rPr>
        <mc:AlternateContent>
          <mc:Choice Requires="wps">
            <w:drawing>
              <wp:anchor distT="0" distB="0" distL="114300" distR="114300" simplePos="0" relativeHeight="252262400" behindDoc="1" locked="0" layoutInCell="1" allowOverlap="1" wp14:anchorId="2E63A6AA" wp14:editId="1A4EE577">
                <wp:simplePos x="0" y="0"/>
                <wp:positionH relativeFrom="margin">
                  <wp:align>right</wp:align>
                </wp:positionH>
                <wp:positionV relativeFrom="paragraph">
                  <wp:posOffset>-83367</wp:posOffset>
                </wp:positionV>
                <wp:extent cx="3600000" cy="1489166"/>
                <wp:effectExtent l="0" t="0" r="635" b="0"/>
                <wp:wrapNone/>
                <wp:docPr id="1536022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48916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A4BC0" id="Rectangle 5" o:spid="_x0000_s1026" alt="&quot;&quot;" style="position:absolute;margin-left:232.25pt;margin-top:-6.55pt;width:283.45pt;height:117.25pt;z-index:-25105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" fillcolor="#bdd6ee [1304]" stroked="f" strokeweight="1pt">
                <w10:wrap anchorx="margin"/>
              </v:rect>
            </w:pict>
          </mc:Fallback>
        </mc:AlternateContent>
      </w:r>
      <w:r w:rsidRPr="00455BD0">
        <w:t>Here</w:t>
      </w:r>
      <w:r>
        <w:rPr>
          <w:b/>
          <w:bCs/>
        </w:rPr>
        <w:t xml:space="preserve"> </w:t>
      </w:r>
      <w:r w:rsidR="000B541D">
        <w:rPr>
          <w:b/>
          <w:bCs/>
        </w:rPr>
        <w:t>2</w:t>
      </w:r>
      <w:r w:rsidR="00D73F6A" w:rsidRPr="004B7DDC">
        <w:rPr>
          <w:b/>
          <w:bCs/>
        </w:rPr>
        <w:t>-way communication</w:t>
      </w:r>
      <w:r>
        <w:rPr>
          <w:b/>
          <w:bCs/>
        </w:rPr>
        <w:t xml:space="preserve"> </w:t>
      </w:r>
      <w:r w:rsidRPr="00455BD0">
        <w:t>means</w:t>
      </w:r>
      <w:r w:rsidR="00D73F6A">
        <w:t xml:space="preserve"> </w:t>
      </w:r>
      <w:r>
        <w:t>everyone can use the Service to communicate with Deaf and disabled people.</w:t>
      </w:r>
    </w:p>
    <w:p w14:paraId="4D9FED6A" w14:textId="77777777" w:rsidR="00455BD0" w:rsidRDefault="00455BD0" w:rsidP="00141834"/>
    <w:p w14:paraId="10FF3D5E" w14:textId="77777777" w:rsidR="00455BD0" w:rsidRDefault="00455BD0" w:rsidP="00141834"/>
    <w:p w14:paraId="7BA37960" w14:textId="0B63DC18" w:rsidR="004B7DDC" w:rsidRDefault="0073133B" w:rsidP="00141834">
      <w:r>
        <w:rPr>
          <w:noProof/>
        </w:rPr>
        <w:drawing>
          <wp:anchor distT="0" distB="0" distL="114300" distR="114300" simplePos="0" relativeHeight="251971584" behindDoc="0" locked="0" layoutInCell="1" allowOverlap="1" wp14:anchorId="71DC69F7" wp14:editId="2D62E4C6">
            <wp:simplePos x="0" y="0"/>
            <wp:positionH relativeFrom="margin">
              <wp:align>left</wp:align>
            </wp:positionH>
            <wp:positionV relativeFrom="paragraph">
              <wp:posOffset>43905</wp:posOffset>
            </wp:positionV>
            <wp:extent cx="1428206" cy="1128442"/>
            <wp:effectExtent l="0" t="0" r="0" b="0"/>
            <wp:wrapNone/>
            <wp:docPr id="1394268221" name="Picture 13942682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68221" name="Picture 13942682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210" cy="113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DDC">
        <w:t>Users also said they want:</w:t>
      </w:r>
    </w:p>
    <w:p w14:paraId="287A16C0" w14:textId="394B0DE1" w:rsidR="00141834" w:rsidRDefault="0073133B" w:rsidP="00607703">
      <w:pPr>
        <w:pStyle w:val="Listtoplevel"/>
      </w:pPr>
      <w:r>
        <w:drawing>
          <wp:anchor distT="0" distB="0" distL="114300" distR="114300" simplePos="0" relativeHeight="251969536" behindDoc="0" locked="0" layoutInCell="1" allowOverlap="1" wp14:anchorId="7D1B3E10" wp14:editId="0BC205BD">
            <wp:simplePos x="0" y="0"/>
            <wp:positionH relativeFrom="margin">
              <wp:align>left</wp:align>
            </wp:positionH>
            <wp:positionV relativeFrom="paragraph">
              <wp:posOffset>1255033</wp:posOffset>
            </wp:positionV>
            <wp:extent cx="1332411" cy="1325398"/>
            <wp:effectExtent l="0" t="0" r="1270" b="8255"/>
            <wp:wrapNone/>
            <wp:docPr id="1056666222" name="Picture 10566662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666222" name="Picture 10566662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11" cy="1325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834">
        <w:t xml:space="preserve">the Service </w:t>
      </w:r>
      <w:r w:rsidR="00630CB8">
        <w:t xml:space="preserve">to </w:t>
      </w:r>
      <w:r w:rsidR="00141834">
        <w:t>run</w:t>
      </w:r>
      <w:r w:rsidR="00630CB8">
        <w:t xml:space="preserve"> </w:t>
      </w:r>
      <w:r w:rsidR="00141834">
        <w:t>at night</w:t>
      </w:r>
    </w:p>
    <w:p w14:paraId="52467C99" w14:textId="47DF410E" w:rsidR="004B7DDC" w:rsidRDefault="0073133B" w:rsidP="004B7DDC">
      <w:pPr>
        <w:pStyle w:val="Listtoplevel"/>
      </w:pPr>
      <w:r>
        <w:drawing>
          <wp:anchor distT="0" distB="0" distL="114300" distR="114300" simplePos="0" relativeHeight="251973632" behindDoc="0" locked="0" layoutInCell="1" allowOverlap="1" wp14:anchorId="5ACF99BD" wp14:editId="6D0FA1E0">
            <wp:simplePos x="0" y="0"/>
            <wp:positionH relativeFrom="margin">
              <wp:align>left</wp:align>
            </wp:positionH>
            <wp:positionV relativeFrom="paragraph">
              <wp:posOffset>313418</wp:posOffset>
            </wp:positionV>
            <wp:extent cx="1561368" cy="1375955"/>
            <wp:effectExtent l="0" t="0" r="1270" b="0"/>
            <wp:wrapNone/>
            <wp:docPr id="1327527919" name="Picture 13275279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27919" name="Picture 13275279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664" cy="1381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DDC">
        <w:t>to know who is interpreting for them</w:t>
      </w:r>
    </w:p>
    <w:p w14:paraId="1D7FEDF1" w14:textId="7192C27D" w:rsidR="004B7DDC" w:rsidRDefault="000B541D" w:rsidP="004B7DDC">
      <w:pPr>
        <w:pStyle w:val="Listtoplevel"/>
      </w:pPr>
      <w:r>
        <w:t xml:space="preserve">to </w:t>
      </w:r>
      <w:r w:rsidR="004B7DDC">
        <w:t>be able to ask for someone they trust to interpret for them</w:t>
      </w:r>
    </w:p>
    <w:p w14:paraId="11FE6E4E" w14:textId="5A489D79" w:rsidR="004B7DDC" w:rsidRDefault="0073133B" w:rsidP="004B7DDC">
      <w:pPr>
        <w:pStyle w:val="Listtoplevel"/>
      </w:pPr>
      <w:r w:rsidRPr="00410454">
        <w:drawing>
          <wp:anchor distT="0" distB="0" distL="114300" distR="114300" simplePos="0" relativeHeight="251975680" behindDoc="0" locked="0" layoutInCell="1" allowOverlap="1" wp14:anchorId="3AF39468" wp14:editId="35AA9B2B">
            <wp:simplePos x="0" y="0"/>
            <wp:positionH relativeFrom="margin">
              <wp:align>left</wp:align>
            </wp:positionH>
            <wp:positionV relativeFrom="paragraph">
              <wp:posOffset>168910</wp:posOffset>
            </wp:positionV>
            <wp:extent cx="1407939" cy="792480"/>
            <wp:effectExtent l="0" t="0" r="1905" b="7620"/>
            <wp:wrapNone/>
            <wp:docPr id="1126707921" name="Picture 11267079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07921" name="Picture 11267079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234" cy="796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454" w:rsidRPr="00410454">
        <w:t>the internet</w:t>
      </w:r>
      <w:r w:rsidR="00410454">
        <w:rPr>
          <w:b/>
          <w:bCs/>
        </w:rPr>
        <w:t xml:space="preserve"> </w:t>
      </w:r>
      <w:r w:rsidR="004B7DDC" w:rsidRPr="000408DC">
        <w:rPr>
          <w:b/>
          <w:bCs/>
        </w:rPr>
        <w:t>text relay</w:t>
      </w:r>
      <w:r w:rsidR="004B7DDC">
        <w:t xml:space="preserve"> </w:t>
      </w:r>
      <w:r w:rsidR="00410454">
        <w:t xml:space="preserve">to work </w:t>
      </w:r>
      <w:r w:rsidR="00180DAB">
        <w:t>better</w:t>
      </w:r>
      <w:r w:rsidR="004B7DDC">
        <w:t xml:space="preserve">. </w:t>
      </w:r>
    </w:p>
    <w:p w14:paraId="5E289AA5" w14:textId="77777777" w:rsidR="00180DAB" w:rsidRDefault="00180DAB" w:rsidP="00180DAB"/>
    <w:p w14:paraId="5DBC8735" w14:textId="77777777" w:rsidR="00180DAB" w:rsidRDefault="00180DAB" w:rsidP="00180DAB"/>
    <w:p w14:paraId="33720DB6" w14:textId="5FEF4832" w:rsidR="000408DC" w:rsidRDefault="00180DAB" w:rsidP="004B7DDC">
      <w:r>
        <w:rPr>
          <w:noProof/>
        </w:rPr>
        <mc:AlternateContent>
          <mc:Choice Requires="wpg">
            <w:drawing>
              <wp:anchor distT="0" distB="0" distL="114300" distR="114300" simplePos="0" relativeHeight="252243968" behindDoc="0" locked="0" layoutInCell="1" allowOverlap="1" wp14:anchorId="371E14B8" wp14:editId="5DB64CBB">
                <wp:simplePos x="0" y="0"/>
                <wp:positionH relativeFrom="column">
                  <wp:posOffset>0</wp:posOffset>
                </wp:positionH>
                <wp:positionV relativeFrom="paragraph">
                  <wp:posOffset>20048</wp:posOffset>
                </wp:positionV>
                <wp:extent cx="1523365" cy="1914525"/>
                <wp:effectExtent l="0" t="0" r="635" b="9525"/>
                <wp:wrapNone/>
                <wp:docPr id="1689668316" name="Group 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3365" cy="1914525"/>
                          <a:chOff x="0" y="104822"/>
                          <a:chExt cx="1523909" cy="1915476"/>
                        </a:xfrm>
                      </wpg:grpSpPr>
                      <pic:pic xmlns:pic="http://schemas.openxmlformats.org/drawingml/2006/picture">
                        <pic:nvPicPr>
                          <pic:cNvPr id="1810241324" name="Picture 8816976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3241"/>
                            <a:ext cx="792480" cy="792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1146899" name="Picture 188226229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522514" y="1018903"/>
                            <a:ext cx="1001395" cy="1001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722974" name="Arrow: Curved Down 3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2977630">
                            <a:off x="758598" y="338229"/>
                            <a:ext cx="870857" cy="404044"/>
                          </a:xfrm>
                          <a:prstGeom prst="curved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B96188" id="Group 33" o:spid="_x0000_s1026" alt="&quot;&quot;" style="position:absolute;margin-left:0;margin-top:1.6pt;width:119.95pt;height:150.75pt;z-index:252243968;mso-height-relative:margin" coordorigin=",1048" coordsize="15239,19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">
                <v:shape id="Picture 881697625" o:spid="_x0000_s1027" type="#_x0000_t75" alt="&quot;&quot;" style="position:absolute;top:1132;width:7924;height:7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">
                  <v:imagedata r:id="rId102" o:title=""/>
                </v:shape>
                <v:shape id="Picture 1882262297" o:spid="_x0000_s1028" type="#_x0000_t75" alt="&quot;&quot;" style="position:absolute;left:5225;top:10189;width:10014;height:10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">
                  <v:imagedata r:id="rId103" o:title=""/>
                </v:shape>
                <v:shapetype id="_x0000_t105" coordsize="21600,21600" o:spt="105" adj="12960,19440,14400" path="wr,0@3@23,0@22@4,0@15,0@1@23@7,0@13@2l@14@2@8@22@12@2at,0@3@23@11@2@17@26@15,0@1@23@17@26@15@22xewr,0@3@23@4,0@17@2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@17,0;@16,@22;@12,@2;@8,@22;@14,@2" o:connectangles="270,90,90,90,0" textboxrect="@45,@47,@46,@48"/>
                  <v:handles>
                    <v:h position="#0,bottomRight" xrange="@40,@29"/>
                    <v:h position="#1,bottomRight" xrange="@27,@21"/>
                    <v:h position="bottomRight,#2" yrange="@44,@22"/>
                  </v:handles>
                  <o:complex v:ext="view"/>
                </v:shapetype>
                <v:shape id="Arrow: Curved Down 32" o:spid="_x0000_s1029" type="#_x0000_t105" alt="&quot;&quot;" style="position:absolute;left:7586;top:3382;width:8708;height:4040;rotation:325236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" adj="16589,20347,16200" fillcolor="#4472c4 [3204]" strokecolor="#09101d [484]" strokeweight="1pt"/>
              </v:group>
            </w:pict>
          </mc:Fallback>
        </mc:AlternateContent>
      </w:r>
      <w:r w:rsidR="00455BD0">
        <w:rPr>
          <w:noProof/>
        </w:rPr>
        <mc:AlternateContent>
          <mc:Choice Requires="wps">
            <w:drawing>
              <wp:anchor distT="0" distB="0" distL="114300" distR="114300" simplePos="0" relativeHeight="252237824" behindDoc="1" locked="0" layoutInCell="1" allowOverlap="1" wp14:anchorId="725154C6" wp14:editId="7F437486">
                <wp:simplePos x="0" y="0"/>
                <wp:positionH relativeFrom="margin">
                  <wp:posOffset>2131060</wp:posOffset>
                </wp:positionH>
                <wp:positionV relativeFrom="paragraph">
                  <wp:posOffset>-105864</wp:posOffset>
                </wp:positionV>
                <wp:extent cx="3599815" cy="1567180"/>
                <wp:effectExtent l="0" t="0" r="635" b="0"/>
                <wp:wrapNone/>
                <wp:docPr id="1653322836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5671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E43914" id="Rectangle 5" o:spid="_x0000_s1026" alt="&quot;&quot;" style="position:absolute;margin-left:167.8pt;margin-top:-8.35pt;width:283.45pt;height:123.4pt;z-index:-25107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" fillcolor="#bdd6ee [1304]" stroked="f" strokeweight="1pt">
                <w10:wrap anchorx="margin"/>
              </v:rect>
            </w:pict>
          </mc:Fallback>
        </mc:AlternateContent>
      </w:r>
      <w:r w:rsidR="000408DC">
        <w:t xml:space="preserve">Here </w:t>
      </w:r>
      <w:r w:rsidR="000408DC" w:rsidRPr="000408DC">
        <w:rPr>
          <w:b/>
          <w:bCs/>
        </w:rPr>
        <w:t>text relay</w:t>
      </w:r>
      <w:r w:rsidR="000408DC">
        <w:t xml:space="preserve"> is when someone uses the New Zealand Relay website to type in their part of a phone conversation with another person.</w:t>
      </w:r>
    </w:p>
    <w:p w14:paraId="24367362" w14:textId="4774A816" w:rsidR="000408DC" w:rsidRDefault="000408DC" w:rsidP="004B7DDC"/>
    <w:p w14:paraId="1BFF2C23" w14:textId="38C130C3" w:rsidR="004B7DDC" w:rsidRDefault="00180DAB" w:rsidP="004B7DDC">
      <w:pPr>
        <w:pStyle w:val="Heading2"/>
      </w:pPr>
      <w:bookmarkStart w:id="12" w:name="_Toc239936747"/>
      <w:r>
        <w:rPr>
          <w:noProof/>
        </w:rPr>
        <w:lastRenderedPageBreak/>
        <w:drawing>
          <wp:anchor distT="0" distB="0" distL="114300" distR="114300" simplePos="0" relativeHeight="251979776" behindDoc="0" locked="0" layoutInCell="1" allowOverlap="1" wp14:anchorId="28B3480B" wp14:editId="013EB51A">
            <wp:simplePos x="0" y="0"/>
            <wp:positionH relativeFrom="margin">
              <wp:align>left</wp:align>
            </wp:positionH>
            <wp:positionV relativeFrom="paragraph">
              <wp:posOffset>190953</wp:posOffset>
            </wp:positionV>
            <wp:extent cx="1332411" cy="1332411"/>
            <wp:effectExtent l="0" t="0" r="1270" b="0"/>
            <wp:wrapNone/>
            <wp:docPr id="365329166" name="Picture 3653291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329166" name="Picture 3653291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11" cy="1332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DDC">
        <w:t>Technology that needs to be thought about</w:t>
      </w:r>
      <w:bookmarkEnd w:id="12"/>
    </w:p>
    <w:p w14:paraId="0419A2E6" w14:textId="180D94C1" w:rsidR="004B7DDC" w:rsidRDefault="004B7DDC" w:rsidP="004B7DDC"/>
    <w:p w14:paraId="15FE250A" w14:textId="6F73639B" w:rsidR="00180DAB" w:rsidRDefault="004B7DDC" w:rsidP="004B7DDC">
      <w:r>
        <w:t xml:space="preserve">The Service </w:t>
      </w:r>
      <w:r w:rsidR="00180DAB">
        <w:t>is free to use.</w:t>
      </w:r>
    </w:p>
    <w:p w14:paraId="0FA6E9CF" w14:textId="5360F0F5" w:rsidR="00180DAB" w:rsidRDefault="00180DAB" w:rsidP="004B7DDC"/>
    <w:p w14:paraId="50F4D855" w14:textId="7CDAEE99" w:rsidR="00180DAB" w:rsidRDefault="00180DAB" w:rsidP="004B7DDC"/>
    <w:p w14:paraId="27E183AD" w14:textId="760052EC" w:rsidR="00180DAB" w:rsidRDefault="00180DAB" w:rsidP="004B7DDC">
      <w:r>
        <w:rPr>
          <w:noProof/>
        </w:rPr>
        <w:drawing>
          <wp:anchor distT="0" distB="0" distL="114300" distR="114300" simplePos="0" relativeHeight="252274688" behindDoc="0" locked="0" layoutInCell="1" allowOverlap="1" wp14:anchorId="448D8406" wp14:editId="3F06C19F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1375954" cy="1375954"/>
            <wp:effectExtent l="0" t="0" r="0" b="0"/>
            <wp:wrapNone/>
            <wp:docPr id="210532765" name="Picture 2105327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2765" name="Picture 2105327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954" cy="1375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To use the Service a person needs things that costs money like:</w:t>
      </w:r>
    </w:p>
    <w:p w14:paraId="7400FCF9" w14:textId="6BCA0EE2" w:rsidR="00180DAB" w:rsidRDefault="00180DAB" w:rsidP="00180DAB">
      <w:pPr>
        <w:pStyle w:val="Listtoplevel"/>
      </w:pPr>
      <w:r>
        <w:t>internet</w:t>
      </w:r>
    </w:p>
    <w:p w14:paraId="37CA3E68" w14:textId="6A9CDBE2" w:rsidR="00180DAB" w:rsidRDefault="00180DAB" w:rsidP="00180DAB">
      <w:pPr>
        <w:pStyle w:val="Listtoplevel"/>
      </w:pPr>
      <w:r>
        <mc:AlternateContent>
          <mc:Choice Requires="wpg">
            <w:drawing>
              <wp:anchor distT="0" distB="0" distL="114300" distR="114300" simplePos="0" relativeHeight="252279808" behindDoc="0" locked="0" layoutInCell="1" allowOverlap="1" wp14:anchorId="1EAC521B" wp14:editId="1B9505A8">
                <wp:simplePos x="0" y="0"/>
                <wp:positionH relativeFrom="column">
                  <wp:posOffset>0</wp:posOffset>
                </wp:positionH>
                <wp:positionV relativeFrom="paragraph">
                  <wp:posOffset>480332</wp:posOffset>
                </wp:positionV>
                <wp:extent cx="1530350" cy="1530350"/>
                <wp:effectExtent l="0" t="0" r="0" b="0"/>
                <wp:wrapNone/>
                <wp:docPr id="488156716" name="Group 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0350" cy="1530350"/>
                          <a:chOff x="0" y="0"/>
                          <a:chExt cx="1530350" cy="1530350"/>
                        </a:xfrm>
                      </wpg:grpSpPr>
                      <pic:pic xmlns:pic="http://schemas.openxmlformats.org/drawingml/2006/picture">
                        <pic:nvPicPr>
                          <pic:cNvPr id="2123809921" name="Picture 188528819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50" cy="1530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937749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840" y="461554"/>
                            <a:ext cx="473075" cy="65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9A83AF" id="Group 37" o:spid="_x0000_s1026" alt="&quot;&quot;" style="position:absolute;margin-left:0;margin-top:37.8pt;width:120.5pt;height:120.5pt;z-index:252279808" coordsize="15303,15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">
                <v:shape id="Picture 1885288196" o:spid="_x0000_s1027" type="#_x0000_t75" alt="&quot;&quot;" style="position:absolute;width:15303;height:15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">
                  <v:imagedata r:id="rId16" o:title=""/>
                </v:shape>
                <v:shape id="Picture 3" o:spid="_x0000_s1028" type="#_x0000_t75" alt="&quot;&quot;" style="position:absolute;left:2438;top:4615;width:4731;height:6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">
                  <v:imagedata r:id="rId18" o:title=""/>
                </v:shape>
              </v:group>
            </w:pict>
          </mc:Fallback>
        </mc:AlternateContent>
      </w:r>
      <w:r>
        <w:t>a phone</w:t>
      </w:r>
    </w:p>
    <w:p w14:paraId="17C2C7E3" w14:textId="772EE606" w:rsidR="00180DAB" w:rsidRDefault="00180DAB" w:rsidP="00180DAB">
      <w:pPr>
        <w:pStyle w:val="Listtoplevel"/>
      </w:pPr>
      <w:r>
        <w:t xml:space="preserve">an </w:t>
      </w:r>
      <w:r w:rsidRPr="00180DAB">
        <w:t>access device / technology that lets a person connect to the Service</w:t>
      </w:r>
      <w:r>
        <w:t xml:space="preserve">. </w:t>
      </w:r>
    </w:p>
    <w:p w14:paraId="654B2151" w14:textId="7F408C0C" w:rsidR="004B7DDC" w:rsidRDefault="004B7DDC" w:rsidP="004B7DDC"/>
    <w:p w14:paraId="0CF04149" w14:textId="77DAF8A4" w:rsidR="004B7DDC" w:rsidRDefault="004B7DDC" w:rsidP="004B7DDC"/>
    <w:p w14:paraId="43EF9E98" w14:textId="2681B18D" w:rsidR="006D3094" w:rsidRDefault="0026187C" w:rsidP="006D3094">
      <w:r>
        <w:rPr>
          <w:noProof/>
        </w:rPr>
        <w:drawing>
          <wp:anchor distT="0" distB="0" distL="114300" distR="114300" simplePos="0" relativeHeight="251983872" behindDoc="0" locked="0" layoutInCell="1" allowOverlap="1" wp14:anchorId="1A899AFD" wp14:editId="03096C86">
            <wp:simplePos x="0" y="0"/>
            <wp:positionH relativeFrom="margin">
              <wp:align>left</wp:align>
            </wp:positionH>
            <wp:positionV relativeFrom="paragraph">
              <wp:posOffset>8618</wp:posOffset>
            </wp:positionV>
            <wp:extent cx="1332411" cy="1332411"/>
            <wp:effectExtent l="0" t="0" r="1270" b="1270"/>
            <wp:wrapNone/>
            <wp:docPr id="796274881" name="Picture 7962748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74881" name="Picture 7962748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11" cy="1332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C3E">
        <w:t>People who use v</w:t>
      </w:r>
      <w:r w:rsidR="004B7DDC">
        <w:t>ideo interpreting service</w:t>
      </w:r>
      <w:r w:rsidR="00E20C3E">
        <w:t>s</w:t>
      </w:r>
      <w:r w:rsidR="006D3094">
        <w:t xml:space="preserve"> need </w:t>
      </w:r>
      <w:r>
        <w:t xml:space="preserve">things to be fairer because they use </w:t>
      </w:r>
      <w:r w:rsidR="006D3094">
        <w:t xml:space="preserve">a lot of </w:t>
      </w:r>
      <w:r w:rsidR="006D3094" w:rsidRPr="006D3094">
        <w:rPr>
          <w:b/>
          <w:bCs/>
        </w:rPr>
        <w:t>mobile data</w:t>
      </w:r>
      <w:r w:rsidR="006D3094">
        <w:t xml:space="preserve">. </w:t>
      </w:r>
    </w:p>
    <w:p w14:paraId="70251F12" w14:textId="2C81834E" w:rsidR="006D3094" w:rsidRDefault="006D3094" w:rsidP="006D3094"/>
    <w:p w14:paraId="5651F9CF" w14:textId="090FF511" w:rsidR="006D3094" w:rsidRDefault="006D3094" w:rsidP="006D3094"/>
    <w:p w14:paraId="3E8693D4" w14:textId="44394572" w:rsidR="00180DAB" w:rsidRDefault="0026187C" w:rsidP="000408DC">
      <w:r>
        <w:rPr>
          <w:noProof/>
        </w:rPr>
        <w:lastRenderedPageBreak/>
        <w:drawing>
          <wp:anchor distT="0" distB="0" distL="114300" distR="114300" simplePos="0" relativeHeight="251981824" behindDoc="0" locked="0" layoutInCell="1" allowOverlap="1" wp14:anchorId="5BC429F4" wp14:editId="1C68FEF3">
            <wp:simplePos x="0" y="0"/>
            <wp:positionH relativeFrom="margin">
              <wp:align>left</wp:align>
            </wp:positionH>
            <wp:positionV relativeFrom="paragraph">
              <wp:posOffset>-27487</wp:posOffset>
            </wp:positionV>
            <wp:extent cx="1262743" cy="1262743"/>
            <wp:effectExtent l="0" t="0" r="0" b="0"/>
            <wp:wrapNone/>
            <wp:docPr id="630260466" name="Picture 6302604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260466" name="Picture 6302604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743" cy="1262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28D6C115" wp14:editId="30D71CD5">
                <wp:simplePos x="0" y="0"/>
                <wp:positionH relativeFrom="margin">
                  <wp:align>right</wp:align>
                </wp:positionH>
                <wp:positionV relativeFrom="paragraph">
                  <wp:posOffset>-149770</wp:posOffset>
                </wp:positionV>
                <wp:extent cx="3599815" cy="1201420"/>
                <wp:effectExtent l="0" t="0" r="635" b="0"/>
                <wp:wrapNone/>
                <wp:docPr id="1966398416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2014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E8967" id="Rectangle 5" o:spid="_x0000_s1026" alt="&quot;&quot;" style="position:absolute;margin-left:232.25pt;margin-top:-11.8pt;width:283.45pt;height:94.6pt;z-index:-251412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  <w:r w:rsidR="006D3094" w:rsidRPr="006D3094">
        <w:t>Here</w:t>
      </w:r>
      <w:r w:rsidR="006D3094">
        <w:rPr>
          <w:b/>
          <w:bCs/>
        </w:rPr>
        <w:t xml:space="preserve"> m</w:t>
      </w:r>
      <w:r w:rsidR="006D3094" w:rsidRPr="006D3094">
        <w:rPr>
          <w:b/>
          <w:bCs/>
        </w:rPr>
        <w:t>obile data</w:t>
      </w:r>
      <w:r w:rsidR="006D3094">
        <w:t xml:space="preserve"> is the amount of </w:t>
      </w:r>
      <w:r w:rsidR="000408DC">
        <w:t xml:space="preserve">internet use you pay for on your phone. </w:t>
      </w:r>
    </w:p>
    <w:p w14:paraId="7B174545" w14:textId="77777777" w:rsidR="004B7DDC" w:rsidRDefault="004B7DDC" w:rsidP="004B7DDC"/>
    <w:p w14:paraId="627174CE" w14:textId="16B963D8" w:rsidR="004B7DDC" w:rsidRDefault="004B7DDC" w:rsidP="004B7DDC"/>
    <w:p w14:paraId="786A4D27" w14:textId="5BC703FB" w:rsidR="004651D7" w:rsidRDefault="007E7CE3" w:rsidP="004B7DDC">
      <w:r>
        <w:rPr>
          <w:noProof/>
        </w:rPr>
        <w:drawing>
          <wp:anchor distT="0" distB="0" distL="114300" distR="114300" simplePos="0" relativeHeight="251995136" behindDoc="0" locked="0" layoutInCell="1" allowOverlap="1" wp14:anchorId="73E9108A" wp14:editId="41F984D0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489166" cy="1489166"/>
            <wp:effectExtent l="0" t="0" r="0" b="0"/>
            <wp:wrapNone/>
            <wp:docPr id="1993531936" name="Picture 19935319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531936" name="Picture 19935319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479" cy="1492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094">
        <w:t xml:space="preserve">People said </w:t>
      </w:r>
      <w:r w:rsidR="00F563E1" w:rsidRPr="00F563E1">
        <w:rPr>
          <w:b/>
          <w:bCs/>
        </w:rPr>
        <w:t xml:space="preserve">Artificial </w:t>
      </w:r>
      <w:r w:rsidR="00F563E1">
        <w:rPr>
          <w:b/>
          <w:bCs/>
        </w:rPr>
        <w:br/>
      </w:r>
      <w:r w:rsidR="00F563E1" w:rsidRPr="00F563E1">
        <w:rPr>
          <w:b/>
          <w:bCs/>
        </w:rPr>
        <w:t>Intelligence /</w:t>
      </w:r>
      <w:r w:rsidR="00F563E1">
        <w:t xml:space="preserve"> </w:t>
      </w:r>
      <w:r w:rsidR="006D3094" w:rsidRPr="004651D7">
        <w:rPr>
          <w:b/>
          <w:bCs/>
        </w:rPr>
        <w:t>AI</w:t>
      </w:r>
      <w:r w:rsidR="004651D7">
        <w:t>:</w:t>
      </w:r>
    </w:p>
    <w:p w14:paraId="18064A00" w14:textId="5B72C9C9" w:rsidR="006D3094" w:rsidRDefault="006D3094" w:rsidP="004651D7">
      <w:pPr>
        <w:pStyle w:val="Listtoplevel"/>
      </w:pPr>
      <w:r>
        <w:t xml:space="preserve">might be a part of the </w:t>
      </w:r>
      <w:r w:rsidR="004651D7">
        <w:t>S</w:t>
      </w:r>
      <w:r>
        <w:t xml:space="preserve">ervice </w:t>
      </w:r>
      <w:r w:rsidR="0026187C">
        <w:t>later on</w:t>
      </w:r>
    </w:p>
    <w:p w14:paraId="322264A2" w14:textId="0D3C05E4" w:rsidR="004651D7" w:rsidRPr="004651D7" w:rsidRDefault="007E7CE3" w:rsidP="004651D7">
      <w:pPr>
        <w:pStyle w:val="Listtoplevel"/>
        <w:numPr>
          <w:ilvl w:val="0"/>
          <w:numId w:val="0"/>
        </w:numPr>
        <w:ind w:left="4253"/>
        <w:rPr>
          <w:b/>
          <w:bCs/>
        </w:rPr>
      </w:pPr>
      <w:r>
        <w:drawing>
          <wp:anchor distT="0" distB="0" distL="114300" distR="114300" simplePos="0" relativeHeight="251997184" behindDoc="0" locked="0" layoutInCell="1" allowOverlap="1" wp14:anchorId="000DD19E" wp14:editId="32ECD022">
            <wp:simplePos x="0" y="0"/>
            <wp:positionH relativeFrom="margin">
              <wp:align>left</wp:align>
            </wp:positionH>
            <wp:positionV relativeFrom="paragraph">
              <wp:posOffset>471805</wp:posOffset>
            </wp:positionV>
            <wp:extent cx="1332411" cy="1332411"/>
            <wp:effectExtent l="0" t="0" r="1270" b="1270"/>
            <wp:wrapNone/>
            <wp:docPr id="735083335" name="Picture 7350833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083335" name="Picture 7350833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11" cy="1332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1D7" w:rsidRPr="004651D7">
        <w:rPr>
          <w:b/>
          <w:bCs/>
        </w:rPr>
        <w:t>but</w:t>
      </w:r>
    </w:p>
    <w:p w14:paraId="28C7D9AB" w14:textId="5237F773" w:rsidR="004651D7" w:rsidRDefault="004651D7" w:rsidP="004651D7">
      <w:pPr>
        <w:pStyle w:val="Listtoplevel"/>
      </w:pPr>
      <w:r>
        <w:t xml:space="preserve">it is not good to use in many </w:t>
      </w:r>
      <w:r w:rsidR="00F563E1">
        <w:t>p</w:t>
      </w:r>
      <w:r w:rsidR="007E7CE3">
        <w:t>arts of the Service</w:t>
      </w:r>
      <w:r>
        <w:t>.</w:t>
      </w:r>
    </w:p>
    <w:p w14:paraId="6D904D82" w14:textId="261C9E93" w:rsidR="00F563E1" w:rsidRDefault="00F563E1" w:rsidP="00F563E1"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 wp14:anchorId="1518E51C" wp14:editId="0B183413">
                <wp:simplePos x="0" y="0"/>
                <wp:positionH relativeFrom="margin">
                  <wp:posOffset>2142309</wp:posOffset>
                </wp:positionH>
                <wp:positionV relativeFrom="paragraph">
                  <wp:posOffset>584472</wp:posOffset>
                </wp:positionV>
                <wp:extent cx="3599815" cy="2917372"/>
                <wp:effectExtent l="0" t="0" r="635" b="0"/>
                <wp:wrapNone/>
                <wp:docPr id="208063039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91737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412D0" id="Rectangle 1" o:spid="_x0000_s1026" alt="&quot;&quot;" style="position:absolute;margin-left:168.7pt;margin-top:46pt;width:283.45pt;height:229.7pt;z-index:-25140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" fillcolor="#bdd6ee [1304]" stroked="f" strokeweight="1pt">
                <w10:wrap anchorx="margin"/>
              </v:rect>
            </w:pict>
          </mc:Fallback>
        </mc:AlternateContent>
      </w:r>
      <w:r w:rsidR="004651D7">
        <w:br/>
      </w:r>
    </w:p>
    <w:p w14:paraId="53FA6E5C" w14:textId="307166C3" w:rsidR="00F563E1" w:rsidRDefault="00F563E1" w:rsidP="00F563E1">
      <w:pPr>
        <w:rPr>
          <w:lang w:val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1913216" behindDoc="0" locked="0" layoutInCell="1" allowOverlap="1" wp14:anchorId="3F650A28" wp14:editId="4177FB34">
            <wp:simplePos x="0" y="0"/>
            <wp:positionH relativeFrom="margin">
              <wp:align>left</wp:align>
            </wp:positionH>
            <wp:positionV relativeFrom="paragraph">
              <wp:posOffset>657679</wp:posOffset>
            </wp:positionV>
            <wp:extent cx="1620000" cy="1620000"/>
            <wp:effectExtent l="0" t="0" r="0" b="0"/>
            <wp:wrapNone/>
            <wp:docPr id="1217570627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570627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63E1">
        <w:rPr>
          <w:b/>
          <w:bCs/>
          <w:lang w:val="en-NZ"/>
        </w:rPr>
        <w:t>Artificial intelligence / AI</w:t>
      </w:r>
      <w:r>
        <w:rPr>
          <w:lang w:val="en-NZ"/>
        </w:rPr>
        <w:t xml:space="preserve"> means computer program</w:t>
      </w:r>
      <w:r w:rsidR="0026187C">
        <w:rPr>
          <w:lang w:val="en-NZ"/>
        </w:rPr>
        <w:t>me</w:t>
      </w:r>
      <w:r>
        <w:rPr>
          <w:lang w:val="en-NZ"/>
        </w:rPr>
        <w:t>s that can do some of the things humans can do like:</w:t>
      </w:r>
    </w:p>
    <w:p w14:paraId="49689C42" w14:textId="77777777" w:rsidR="00F563E1" w:rsidRDefault="00F563E1" w:rsidP="00F563E1">
      <w:pPr>
        <w:pStyle w:val="Listtoplevel"/>
      </w:pPr>
      <w:r>
        <w:t>learning</w:t>
      </w:r>
    </w:p>
    <w:p w14:paraId="4D3F6BD7" w14:textId="77777777" w:rsidR="00F563E1" w:rsidRPr="00A223C4" w:rsidRDefault="00F563E1" w:rsidP="00F563E1">
      <w:pPr>
        <w:pStyle w:val="Listtoplevel"/>
      </w:pPr>
      <w:r>
        <w:t>solving problems.</w:t>
      </w:r>
    </w:p>
    <w:p w14:paraId="4EAA34C1" w14:textId="2469D03A" w:rsidR="004651D7" w:rsidRDefault="007E7CE3" w:rsidP="004B7DDC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006400" behindDoc="0" locked="0" layoutInCell="1" allowOverlap="1" wp14:anchorId="0A660D80" wp14:editId="77E5AF03">
                <wp:simplePos x="0" y="0"/>
                <wp:positionH relativeFrom="margin">
                  <wp:align>left</wp:align>
                </wp:positionH>
                <wp:positionV relativeFrom="paragraph">
                  <wp:posOffset>8709</wp:posOffset>
                </wp:positionV>
                <wp:extent cx="1620000" cy="1620000"/>
                <wp:effectExtent l="0" t="0" r="0" b="0"/>
                <wp:wrapNone/>
                <wp:docPr id="1073465090" name="Group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0000" cy="1620000"/>
                          <a:chOff x="0" y="0"/>
                          <a:chExt cx="1827711" cy="1792877"/>
                        </a:xfrm>
                      </wpg:grpSpPr>
                      <pic:pic xmlns:pic="http://schemas.openxmlformats.org/drawingml/2006/picture">
                        <pic:nvPicPr>
                          <pic:cNvPr id="998256957" name="Picture 48327989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1489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7322977" name="Picture 196601075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88571" y="1053737"/>
                            <a:ext cx="739140" cy="739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389084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9234" y="425789"/>
                            <a:ext cx="43180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356FDD" id="Group 18" o:spid="_x0000_s1026" alt="&quot;&quot;" style="position:absolute;margin-left:0;margin-top:.7pt;width:127.55pt;height:127.55pt;z-index:252006400;mso-position-horizontal:left;mso-position-horizontal-relative:margin;mso-width-relative:margin;mso-height-relative:margin" coordsize="18277,17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">
                <v:shape id="Picture 483279895" o:spid="_x0000_s1027" type="#_x0000_t75" alt="&quot;&quot;" style="position:absolute;width:14890;height:14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">
                  <v:imagedata r:id="rId113" o:title=""/>
                </v:shape>
                <v:shape id="Picture 1966010750" o:spid="_x0000_s1028" type="#_x0000_t75" alt="&quot;&quot;" style="position:absolute;left:10885;top:10537;width:7392;height:7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">
                  <v:imagedata r:id="rId50" o:title=""/>
                </v:shape>
                <v:shape id="Picture 1" o:spid="_x0000_s1029" type="#_x0000_t75" alt="&quot;&quot;" style="position:absolute;left:9492;top:4257;width:4318;height:5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">
                  <v:imagedata r:id="rId41" o:title=""/>
                </v:shape>
                <w10:wrap anchorx="margin"/>
              </v:group>
            </w:pict>
          </mc:Fallback>
        </mc:AlternateContent>
      </w:r>
      <w:r w:rsidR="004651D7">
        <w:t>People said AI should not be used for New Zealand Sign Language / NZSL interpretation.</w:t>
      </w:r>
    </w:p>
    <w:p w14:paraId="7CB2EAFC" w14:textId="3A01CF96" w:rsidR="00F563E1" w:rsidRDefault="00F563E1" w:rsidP="004B7DDC"/>
    <w:p w14:paraId="19A2F5B1" w14:textId="7C8378A2" w:rsidR="00F563E1" w:rsidRDefault="00F563E1" w:rsidP="004B7DDC"/>
    <w:p w14:paraId="06716D6F" w14:textId="6E796E51" w:rsidR="00F563E1" w:rsidRDefault="00F563E1" w:rsidP="00F563E1">
      <w:pPr>
        <w:pStyle w:val="Heading2"/>
      </w:pPr>
      <w:bookmarkStart w:id="13" w:name="_Toc239936748"/>
      <w:r>
        <w:t>Registration</w:t>
      </w:r>
      <w:bookmarkEnd w:id="13"/>
    </w:p>
    <w:p w14:paraId="1E06E5D3" w14:textId="1B95BC55" w:rsidR="00F563E1" w:rsidRDefault="0026187C" w:rsidP="00F563E1">
      <w:r>
        <w:rPr>
          <w:noProof/>
        </w:rPr>
        <mc:AlternateContent>
          <mc:Choice Requires="wpg">
            <w:drawing>
              <wp:anchor distT="0" distB="0" distL="114300" distR="114300" simplePos="0" relativeHeight="252013568" behindDoc="0" locked="0" layoutInCell="1" allowOverlap="1" wp14:anchorId="3FB33AF4" wp14:editId="23B528A9">
                <wp:simplePos x="0" y="0"/>
                <wp:positionH relativeFrom="margin">
                  <wp:align>left</wp:align>
                </wp:positionH>
                <wp:positionV relativeFrom="paragraph">
                  <wp:posOffset>12337</wp:posOffset>
                </wp:positionV>
                <wp:extent cx="1620000" cy="1440000"/>
                <wp:effectExtent l="0" t="0" r="0" b="8255"/>
                <wp:wrapNone/>
                <wp:docPr id="1853365868" name="Group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0000" cy="1440000"/>
                          <a:chOff x="0" y="0"/>
                          <a:chExt cx="1445441" cy="1288687"/>
                        </a:xfrm>
                      </wpg:grpSpPr>
                      <pic:pic xmlns:pic="http://schemas.openxmlformats.org/drawingml/2006/picture">
                        <pic:nvPicPr>
                          <pic:cNvPr id="1550952590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11507434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731" y="687977"/>
                            <a:ext cx="600710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13037E" id="Group 19" o:spid="_x0000_s1026" alt="&quot;&quot;" style="position:absolute;margin-left:0;margin-top:.95pt;width:127.55pt;height:113.4pt;z-index:252013568;mso-position-horizontal:left;mso-position-horizontal-relative:margin;mso-width-relative:margin;mso-height-relative:margin" coordsize="14454,1288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">
                <v:shape id="Picture 70" o:spid="_x0000_s1027" type="#_x0000_t75" alt="&quot;&quot;" style="position:absolute;width:11461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">
                  <v:imagedata r:id="rId116" o:title=""/>
                </v:shape>
                <v:shape id="Picture 70" o:spid="_x0000_s1028" type="#_x0000_t75" alt="&quot;&quot;" style="position:absolute;left:8447;top:6879;width:6007;height:6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">
                  <v:imagedata r:id="rId117" o:title=""/>
                </v:shape>
                <w10:wrap anchorx="margin"/>
              </v:group>
            </w:pict>
          </mc:Fallback>
        </mc:AlternateContent>
      </w:r>
    </w:p>
    <w:p w14:paraId="5FD6B918" w14:textId="05A810B6" w:rsidR="00AC45A3" w:rsidRDefault="00AC45A3" w:rsidP="00F563E1">
      <w:r>
        <w:t xml:space="preserve">57 percent of users said they support </w:t>
      </w:r>
      <w:r w:rsidRPr="00AC45A3">
        <w:rPr>
          <w:b/>
          <w:bCs/>
        </w:rPr>
        <w:t>registration</w:t>
      </w:r>
      <w:r>
        <w:t xml:space="preserve"> for the Service</w:t>
      </w:r>
      <w:r w:rsidR="0026187C">
        <w:t>.</w:t>
      </w:r>
    </w:p>
    <w:p w14:paraId="3EC6D4C5" w14:textId="05C4AACA" w:rsidR="00AC45A3" w:rsidRDefault="00AC45A3" w:rsidP="00F563E1"/>
    <w:p w14:paraId="064C46A9" w14:textId="51BDC94B" w:rsidR="00AC45A3" w:rsidRDefault="009C7170" w:rsidP="00F563E1"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 wp14:anchorId="41CBCC11" wp14:editId="7F9433F5">
                <wp:simplePos x="0" y="0"/>
                <wp:positionH relativeFrom="margin">
                  <wp:align>right</wp:align>
                </wp:positionH>
                <wp:positionV relativeFrom="paragraph">
                  <wp:posOffset>267788</wp:posOffset>
                </wp:positionV>
                <wp:extent cx="3599815" cy="2290354"/>
                <wp:effectExtent l="0" t="0" r="635" b="0"/>
                <wp:wrapNone/>
                <wp:docPr id="15608567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29035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F5DFA" id="Rectangle 1" o:spid="_x0000_s1026" alt="&quot;&quot;" style="position:absolute;margin-left:232.25pt;margin-top:21.1pt;width:283.45pt;height:180.35pt;z-index:-251397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</w:p>
    <w:p w14:paraId="19C0D1AF" w14:textId="7E5FF8B6" w:rsidR="00AC45A3" w:rsidRDefault="007E7CE3" w:rsidP="00F563E1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008448" behindDoc="0" locked="0" layoutInCell="1" allowOverlap="1" wp14:anchorId="65BB329E" wp14:editId="03F33140">
            <wp:simplePos x="0" y="0"/>
            <wp:positionH relativeFrom="margin">
              <wp:align>left</wp:align>
            </wp:positionH>
            <wp:positionV relativeFrom="paragraph">
              <wp:posOffset>186690</wp:posOffset>
            </wp:positionV>
            <wp:extent cx="1620000" cy="1620000"/>
            <wp:effectExtent l="0" t="0" r="0" b="0"/>
            <wp:wrapNone/>
            <wp:docPr id="690166799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166799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170" w:rsidRPr="009C7170">
        <w:t>Here</w:t>
      </w:r>
      <w:r w:rsidR="009C7170">
        <w:rPr>
          <w:b/>
          <w:bCs/>
        </w:rPr>
        <w:t xml:space="preserve"> r</w:t>
      </w:r>
      <w:r w:rsidR="00AC45A3" w:rsidRPr="009C7170">
        <w:rPr>
          <w:b/>
          <w:bCs/>
        </w:rPr>
        <w:t>egistration</w:t>
      </w:r>
      <w:r w:rsidR="00AC45A3">
        <w:t xml:space="preserve"> means </w:t>
      </w:r>
      <w:r w:rsidR="009C7170">
        <w:t>giving your personal details to a service.</w:t>
      </w:r>
    </w:p>
    <w:p w14:paraId="7469A3AA" w14:textId="1FA45510" w:rsidR="009C7170" w:rsidRDefault="009C7170" w:rsidP="00F563E1"/>
    <w:p w14:paraId="2DA0939A" w14:textId="77777777" w:rsidR="009C7170" w:rsidRDefault="009C7170" w:rsidP="00F563E1"/>
    <w:p w14:paraId="200F12D9" w14:textId="045DACA7" w:rsidR="009C7170" w:rsidRDefault="009C7170" w:rsidP="00F563E1">
      <w:r>
        <w:t>This support</w:t>
      </w:r>
      <w:r w:rsidR="00871C3A">
        <w:t xml:space="preserve">s the Service to be more </w:t>
      </w:r>
      <w:r w:rsidR="00871C3A" w:rsidRPr="00871C3A">
        <w:t xml:space="preserve">personalised </w:t>
      </w:r>
      <w:r w:rsidR="00871C3A">
        <w:t>to / made for you</w:t>
      </w:r>
      <w:r>
        <w:t>.</w:t>
      </w:r>
    </w:p>
    <w:p w14:paraId="6C9BAF5C" w14:textId="38B717ED" w:rsidR="009C7170" w:rsidRDefault="009C7170" w:rsidP="00F563E1"/>
    <w:p w14:paraId="72CE232E" w14:textId="77777777" w:rsidR="0026187C" w:rsidRDefault="0026187C" w:rsidP="0026187C"/>
    <w:p w14:paraId="62648912" w14:textId="70CA6EDB" w:rsidR="0026187C" w:rsidRDefault="00871C3A" w:rsidP="0026187C">
      <w:r>
        <w:rPr>
          <w:noProof/>
        </w:rPr>
        <mc:AlternateContent>
          <mc:Choice Requires="wpg">
            <w:drawing>
              <wp:anchor distT="0" distB="0" distL="114300" distR="114300" simplePos="0" relativeHeight="252284928" behindDoc="0" locked="0" layoutInCell="1" allowOverlap="1" wp14:anchorId="210BAD8A" wp14:editId="4C30B742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1620000" cy="1908000"/>
                <wp:effectExtent l="0" t="0" r="0" b="0"/>
                <wp:wrapNone/>
                <wp:docPr id="389950275" name="Group 3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0000" cy="1908000"/>
                          <a:chOff x="0" y="0"/>
                          <a:chExt cx="1793512" cy="2089603"/>
                        </a:xfrm>
                      </wpg:grpSpPr>
                      <pic:pic xmlns:pic="http://schemas.openxmlformats.org/drawingml/2006/picture">
                        <pic:nvPicPr>
                          <pic:cNvPr id="359667413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3360336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897" y="1105988"/>
                            <a:ext cx="983615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A3FB48" id="Group 38" o:spid="_x0000_s1026" alt="&quot;&quot;" style="position:absolute;margin-left:0;margin-top:8.4pt;width:127.55pt;height:150.25pt;z-index:252284928;mso-width-relative:margin;mso-height-relative:margin" coordsize="17935,2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">
                <v:shape id="Picture 70" o:spid="_x0000_s1027" type="#_x0000_t75" alt="&quot;&quot;" style="position:absolute;width:14363;height:14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">
                  <v:imagedata r:id="rId121" o:title=""/>
                </v:shape>
                <v:shape id="Picture 70" o:spid="_x0000_s1028" type="#_x0000_t75" alt="&quot;&quot;" style="position:absolute;left:8098;top:11059;width:9837;height:9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">
                  <v:imagedata r:id="rId122" o:title=""/>
                </v:shape>
              </v:group>
            </w:pict>
          </mc:Fallback>
        </mc:AlternateContent>
      </w:r>
      <w:r w:rsidR="0026187C">
        <w:t>Registration supports keeping safe the:</w:t>
      </w:r>
    </w:p>
    <w:p w14:paraId="207DE69C" w14:textId="30E0961D" w:rsidR="0026187C" w:rsidRDefault="0026187C" w:rsidP="0026187C">
      <w:pPr>
        <w:pStyle w:val="Listtoplevel"/>
      </w:pPr>
      <w:r>
        <w:t>interpreters</w:t>
      </w:r>
    </w:p>
    <w:p w14:paraId="1B3579D2" w14:textId="59B29BB1" w:rsidR="0026187C" w:rsidRDefault="0026187C" w:rsidP="0026187C">
      <w:pPr>
        <w:pStyle w:val="Listtoplevel"/>
      </w:pPr>
      <w:r>
        <w:t>relay assistants.</w:t>
      </w:r>
    </w:p>
    <w:p w14:paraId="0A986C78" w14:textId="3CDEBC83" w:rsidR="0026187C" w:rsidRDefault="00871C3A" w:rsidP="00F563E1">
      <w:r w:rsidRPr="00F563E1">
        <w:rPr>
          <w:b/>
          <w:bCs/>
          <w:noProof/>
          <w:lang w:val="en-NZ"/>
        </w:rPr>
        <w:lastRenderedPageBreak/>
        <w:drawing>
          <wp:anchor distT="0" distB="0" distL="114300" distR="114300" simplePos="0" relativeHeight="252289024" behindDoc="0" locked="0" layoutInCell="1" allowOverlap="1" wp14:anchorId="23CC300F" wp14:editId="62D2CDDE">
            <wp:simplePos x="0" y="0"/>
            <wp:positionH relativeFrom="margin">
              <wp:align>left</wp:align>
            </wp:positionH>
            <wp:positionV relativeFrom="paragraph">
              <wp:posOffset>-139337</wp:posOffset>
            </wp:positionV>
            <wp:extent cx="1306286" cy="1306286"/>
            <wp:effectExtent l="0" t="0" r="8255" b="8255"/>
            <wp:wrapNone/>
            <wp:docPr id="2033513151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513151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286" cy="130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87C">
        <w:t>Registration also makes sure people do not use the Service for bad things like prank calls.</w:t>
      </w:r>
    </w:p>
    <w:p w14:paraId="1AC07E3D" w14:textId="2DCA07C9" w:rsidR="0026187C" w:rsidRDefault="0026187C" w:rsidP="00F563E1"/>
    <w:p w14:paraId="308AACE6" w14:textId="40DA8731" w:rsidR="009C7170" w:rsidRDefault="00871C3A" w:rsidP="00F563E1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017664" behindDoc="0" locked="0" layoutInCell="1" allowOverlap="1" wp14:anchorId="770C8174" wp14:editId="09963743">
            <wp:simplePos x="0" y="0"/>
            <wp:positionH relativeFrom="margin">
              <wp:align>left</wp:align>
            </wp:positionH>
            <wp:positionV relativeFrom="paragraph">
              <wp:posOffset>36558</wp:posOffset>
            </wp:positionV>
            <wp:extent cx="1197537" cy="1193075"/>
            <wp:effectExtent l="0" t="0" r="3175" b="7620"/>
            <wp:wrapNone/>
            <wp:docPr id="2090936496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936496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627" cy="119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5102A" w14:textId="694CD9F2" w:rsidR="009C7170" w:rsidRDefault="009C7170" w:rsidP="00F563E1">
      <w:r>
        <w:t xml:space="preserve">50 percent of users </w:t>
      </w:r>
      <w:r w:rsidR="00871C3A">
        <w:t>were worried about privacy if they register for the Service</w:t>
      </w:r>
      <w:r>
        <w:t xml:space="preserve">.  </w:t>
      </w:r>
    </w:p>
    <w:p w14:paraId="3340CBDD" w14:textId="77777777" w:rsidR="009C7170" w:rsidRDefault="009C7170" w:rsidP="00F563E1"/>
    <w:p w14:paraId="53ACB6D1" w14:textId="77777777" w:rsidR="009C7170" w:rsidRDefault="009C7170" w:rsidP="00F563E1"/>
    <w:p w14:paraId="0984DF60" w14:textId="207BCB09" w:rsidR="009C7170" w:rsidRDefault="007E7CE3" w:rsidP="00F563E1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015616" behindDoc="0" locked="0" layoutInCell="1" allowOverlap="1" wp14:anchorId="4828E033" wp14:editId="3D0BD279">
            <wp:simplePos x="0" y="0"/>
            <wp:positionH relativeFrom="margin">
              <wp:align>left</wp:align>
            </wp:positionH>
            <wp:positionV relativeFrom="paragraph">
              <wp:posOffset>-271780</wp:posOffset>
            </wp:positionV>
            <wp:extent cx="1262743" cy="1262743"/>
            <wp:effectExtent l="0" t="0" r="0" b="0"/>
            <wp:wrapNone/>
            <wp:docPr id="18401552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1552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743" cy="126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BBF">
        <w:rPr>
          <w:noProof/>
        </w:rPr>
        <mc:AlternateContent>
          <mc:Choice Requires="wps">
            <w:drawing>
              <wp:anchor distT="0" distB="0" distL="114300" distR="114300" simplePos="0" relativeHeight="251921408" behindDoc="1" locked="0" layoutInCell="1" allowOverlap="1" wp14:anchorId="506ED01A" wp14:editId="739A434C">
                <wp:simplePos x="0" y="0"/>
                <wp:positionH relativeFrom="margin">
                  <wp:align>right</wp:align>
                </wp:positionH>
                <wp:positionV relativeFrom="paragraph">
                  <wp:posOffset>-94252</wp:posOffset>
                </wp:positionV>
                <wp:extent cx="3599815" cy="836023"/>
                <wp:effectExtent l="0" t="0" r="635" b="2540"/>
                <wp:wrapNone/>
                <wp:docPr id="118387437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3602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80553" id="Rectangle 1" o:spid="_x0000_s1026" alt="&quot;&quot;" style="position:absolute;margin-left:232.25pt;margin-top:-7.4pt;width:283.45pt;height:65.85pt;z-index:-251395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  <w:r w:rsidR="00841BBF" w:rsidRPr="00841BBF">
        <w:t>Here</w:t>
      </w:r>
      <w:r w:rsidR="00841BBF">
        <w:rPr>
          <w:b/>
          <w:bCs/>
        </w:rPr>
        <w:t xml:space="preserve"> p</w:t>
      </w:r>
      <w:r w:rsidR="009C7170" w:rsidRPr="00841BBF">
        <w:rPr>
          <w:b/>
          <w:bCs/>
        </w:rPr>
        <w:t>rivacy</w:t>
      </w:r>
      <w:r w:rsidR="009C7170">
        <w:t xml:space="preserve"> means</w:t>
      </w:r>
      <w:r w:rsidR="00841BBF" w:rsidRPr="00841BBF">
        <w:t xml:space="preserve"> </w:t>
      </w:r>
      <w:r w:rsidR="00841BBF">
        <w:t>keeping information about you safe.</w:t>
      </w:r>
    </w:p>
    <w:p w14:paraId="78316033" w14:textId="77777777" w:rsidR="00841BBF" w:rsidRDefault="00841BBF" w:rsidP="00F563E1"/>
    <w:p w14:paraId="4819937A" w14:textId="77777777" w:rsidR="00841BBF" w:rsidRDefault="00841BBF" w:rsidP="004B7DDC"/>
    <w:p w14:paraId="66C4DDDC" w14:textId="50CDA8AF" w:rsidR="00841BBF" w:rsidRDefault="00671A43" w:rsidP="004B7DDC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023808" behindDoc="0" locked="0" layoutInCell="1" allowOverlap="1" wp14:anchorId="178A50CE" wp14:editId="051CCDB2">
            <wp:simplePos x="0" y="0"/>
            <wp:positionH relativeFrom="margin">
              <wp:align>left</wp:align>
            </wp:positionH>
            <wp:positionV relativeFrom="paragraph">
              <wp:posOffset>9706</wp:posOffset>
            </wp:positionV>
            <wp:extent cx="1354667" cy="1280160"/>
            <wp:effectExtent l="0" t="0" r="0" b="0"/>
            <wp:wrapNone/>
            <wp:docPr id="1328333139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333139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24" cy="128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BBF">
        <w:t>Users said they want registration to:</w:t>
      </w:r>
    </w:p>
    <w:p w14:paraId="70013575" w14:textId="488FD43B" w:rsidR="00841BBF" w:rsidRDefault="00841BBF" w:rsidP="00463169">
      <w:pPr>
        <w:pStyle w:val="Listtoplevel"/>
      </w:pPr>
      <w:r>
        <w:t>happen 1 time only</w:t>
      </w:r>
    </w:p>
    <w:p w14:paraId="6F80F0C0" w14:textId="6D69C817" w:rsidR="00841BBF" w:rsidRDefault="00871C3A" w:rsidP="00463169">
      <w:pPr>
        <w:pStyle w:val="Listtoplevel"/>
      </w:pPr>
      <w:r w:rsidRPr="00F563E1">
        <w:rPr>
          <w:b/>
          <w:bCs/>
          <w:lang w:val="en-NZ"/>
        </w:rPr>
        <w:drawing>
          <wp:anchor distT="0" distB="0" distL="114300" distR="114300" simplePos="0" relativeHeight="252021760" behindDoc="0" locked="0" layoutInCell="1" allowOverlap="1" wp14:anchorId="486D34CB" wp14:editId="06A8644F">
            <wp:simplePos x="0" y="0"/>
            <wp:positionH relativeFrom="margin">
              <wp:align>left</wp:align>
            </wp:positionH>
            <wp:positionV relativeFrom="paragraph">
              <wp:posOffset>557984</wp:posOffset>
            </wp:positionV>
            <wp:extent cx="1471748" cy="1471748"/>
            <wp:effectExtent l="0" t="0" r="0" b="0"/>
            <wp:wrapNone/>
            <wp:docPr id="1905631589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631589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748" cy="147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3169">
        <w:t>be done in:</w:t>
      </w:r>
    </w:p>
    <w:p w14:paraId="6AB50D38" w14:textId="0F0FD4F7" w:rsidR="00463169" w:rsidRDefault="00463169" w:rsidP="00463169">
      <w:pPr>
        <w:pStyle w:val="Listsecondlevel"/>
      </w:pPr>
      <w:r>
        <w:t xml:space="preserve">New Zealand Sign </w:t>
      </w:r>
      <w:r>
        <w:br/>
        <w:t>Language / NZSL</w:t>
      </w:r>
    </w:p>
    <w:p w14:paraId="3508A7DA" w14:textId="2492025A" w:rsidR="00463169" w:rsidRDefault="00871C3A" w:rsidP="00463169">
      <w:pPr>
        <w:pStyle w:val="Listsecondlevel"/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295168" behindDoc="0" locked="0" layoutInCell="1" allowOverlap="1" wp14:anchorId="234140E4" wp14:editId="4ACBC744">
            <wp:simplePos x="0" y="0"/>
            <wp:positionH relativeFrom="margin">
              <wp:align>left</wp:align>
            </wp:positionH>
            <wp:positionV relativeFrom="paragraph">
              <wp:posOffset>452302</wp:posOffset>
            </wp:positionV>
            <wp:extent cx="1471748" cy="1147787"/>
            <wp:effectExtent l="0" t="0" r="0" b="0"/>
            <wp:wrapNone/>
            <wp:docPr id="934492109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92109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748" cy="114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3169">
        <w:t>plain language</w:t>
      </w:r>
    </w:p>
    <w:p w14:paraId="508A752B" w14:textId="3886C074" w:rsidR="00463169" w:rsidRDefault="00463169" w:rsidP="00463169">
      <w:pPr>
        <w:pStyle w:val="Listtoplevel"/>
      </w:pPr>
      <w:r>
        <w:t xml:space="preserve">be </w:t>
      </w:r>
      <w:r w:rsidRPr="008670DE">
        <w:rPr>
          <w:b/>
          <w:bCs/>
        </w:rPr>
        <w:t>culturally appropriate</w:t>
      </w:r>
      <w:r w:rsidR="00871C3A" w:rsidRPr="00871C3A">
        <w:t>.</w:t>
      </w:r>
    </w:p>
    <w:p w14:paraId="6496FFC6" w14:textId="738DFCC6" w:rsidR="002F7294" w:rsidRDefault="002F7294" w:rsidP="00062108">
      <w:pPr>
        <w:spacing w:line="336" w:lineRule="auto"/>
        <w:rPr>
          <w:lang w:val="en-NZ"/>
        </w:rPr>
      </w:pPr>
      <w:r>
        <w:rPr>
          <w:noProof/>
        </w:rPr>
        <w:lastRenderedPageBreak/>
        <w:drawing>
          <wp:anchor distT="0" distB="0" distL="114300" distR="114300" simplePos="0" relativeHeight="252030976" behindDoc="0" locked="0" layoutInCell="1" allowOverlap="1" wp14:anchorId="0B507927" wp14:editId="109F4FF9">
            <wp:simplePos x="0" y="0"/>
            <wp:positionH relativeFrom="margin">
              <wp:align>left</wp:align>
            </wp:positionH>
            <wp:positionV relativeFrom="paragraph">
              <wp:posOffset>-248285</wp:posOffset>
            </wp:positionV>
            <wp:extent cx="1164566" cy="1746850"/>
            <wp:effectExtent l="0" t="0" r="0" b="6350"/>
            <wp:wrapNone/>
            <wp:docPr id="506039275" name="Picture 186119668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039275" name="Picture 186119668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74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26BE">
        <w:rPr>
          <w:noProof/>
        </w:rPr>
        <mc:AlternateContent>
          <mc:Choice Requires="wps">
            <w:drawing>
              <wp:anchor distT="0" distB="0" distL="114300" distR="114300" simplePos="0" relativeHeight="252029952" behindDoc="1" locked="0" layoutInCell="1" allowOverlap="1" wp14:anchorId="44166AF7" wp14:editId="795BF3D5">
                <wp:simplePos x="0" y="0"/>
                <wp:positionH relativeFrom="margin">
                  <wp:align>right</wp:align>
                </wp:positionH>
                <wp:positionV relativeFrom="paragraph">
                  <wp:posOffset>-60421</wp:posOffset>
                </wp:positionV>
                <wp:extent cx="3599815" cy="2786742"/>
                <wp:effectExtent l="0" t="0" r="635" b="0"/>
                <wp:wrapNone/>
                <wp:docPr id="157371931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78674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3CBF0" id="Rectangle 1" o:spid="_x0000_s1026" alt="&quot;&quot;" style="position:absolute;margin-left:232.25pt;margin-top:-4.75pt;width:283.45pt;height:219.45pt;z-index:-251286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" fillcolor="#bdd6ee [1304]" stroked="f" strokeweight="1pt">
                <w10:wrap anchorx="margin"/>
              </v:rect>
            </w:pict>
          </mc:Fallback>
        </mc:AlternateContent>
      </w:r>
      <w:r w:rsidRPr="00C926BE">
        <w:rPr>
          <w:lang w:val="en-NZ"/>
        </w:rPr>
        <w:t>Here</w:t>
      </w:r>
      <w:r>
        <w:rPr>
          <w:b/>
          <w:bCs/>
          <w:lang w:val="en-NZ"/>
        </w:rPr>
        <w:t xml:space="preserve"> c</w:t>
      </w:r>
      <w:r w:rsidRPr="00A842D4">
        <w:rPr>
          <w:b/>
          <w:bCs/>
          <w:lang w:val="en-NZ"/>
        </w:rPr>
        <w:t>ulturally appropriate</w:t>
      </w:r>
      <w:r>
        <w:rPr>
          <w:lang w:val="en-NZ"/>
        </w:rPr>
        <w:t xml:space="preserve"> </w:t>
      </w:r>
      <w:r w:rsidRPr="00A842D4">
        <w:rPr>
          <w:lang w:val="en-NZ"/>
        </w:rPr>
        <w:t>means something fits with</w:t>
      </w:r>
      <w:r>
        <w:rPr>
          <w:lang w:val="en-NZ"/>
        </w:rPr>
        <w:t xml:space="preserve"> the:</w:t>
      </w:r>
      <w:r w:rsidRPr="00A842D4">
        <w:rPr>
          <w:lang w:val="en-NZ"/>
        </w:rPr>
        <w:t xml:space="preserve"> </w:t>
      </w:r>
    </w:p>
    <w:p w14:paraId="0FDF3702" w14:textId="61817802" w:rsidR="002F7294" w:rsidRPr="00A842D4" w:rsidRDefault="002F7294" w:rsidP="00062108">
      <w:pPr>
        <w:pStyle w:val="Listtoplevel"/>
        <w:spacing w:line="336" w:lineRule="auto"/>
        <w:rPr>
          <w:b/>
          <w:bCs/>
        </w:rPr>
      </w:pPr>
      <w:r w:rsidRPr="00A842D4">
        <w:rPr>
          <w:b/>
          <w:bCs/>
        </w:rPr>
        <w:t>culture</w:t>
      </w:r>
      <w:r>
        <w:rPr>
          <w:b/>
          <w:bCs/>
        </w:rPr>
        <w:t xml:space="preserve"> </w:t>
      </w:r>
      <w:r w:rsidRPr="002F7294">
        <w:t>of a person</w:t>
      </w:r>
    </w:p>
    <w:p w14:paraId="014E06AC" w14:textId="29273DFA" w:rsidR="002F7294" w:rsidRPr="00A842D4" w:rsidRDefault="002F7294" w:rsidP="00062108">
      <w:pPr>
        <w:pStyle w:val="Listtoplevel"/>
        <w:spacing w:line="336" w:lineRule="auto"/>
      </w:pPr>
      <w:r>
        <w:drawing>
          <wp:anchor distT="0" distB="0" distL="114300" distR="114300" simplePos="0" relativeHeight="252032000" behindDoc="0" locked="0" layoutInCell="1" allowOverlap="1" wp14:anchorId="7D8137D5" wp14:editId="65B94BD6">
            <wp:simplePos x="0" y="0"/>
            <wp:positionH relativeFrom="margin">
              <wp:align>left</wp:align>
            </wp:positionH>
            <wp:positionV relativeFrom="paragraph">
              <wp:posOffset>162469</wp:posOffset>
            </wp:positionV>
            <wp:extent cx="1133414" cy="1319842"/>
            <wp:effectExtent l="0" t="0" r="0" b="0"/>
            <wp:wrapNone/>
            <wp:docPr id="1245606023" name="Picture 186119668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06023" name="Picture 186119668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14" cy="1319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42D4">
        <w:t>values</w:t>
      </w:r>
      <w:r>
        <w:t xml:space="preserve"> of a person</w:t>
      </w:r>
    </w:p>
    <w:p w14:paraId="296297C7" w14:textId="0CDA8288" w:rsidR="002F7294" w:rsidRPr="00A842D4" w:rsidRDefault="002F7294" w:rsidP="00062108">
      <w:pPr>
        <w:pStyle w:val="Listtoplevel"/>
        <w:spacing w:line="336" w:lineRule="auto"/>
      </w:pPr>
      <w:r>
        <w:t>w</w:t>
      </w:r>
      <w:r w:rsidRPr="00A842D4">
        <w:t>ay</w:t>
      </w:r>
      <w:r>
        <w:t xml:space="preserve"> a person does</w:t>
      </w:r>
      <w:r w:rsidRPr="00A842D4">
        <w:t xml:space="preserve"> things</w:t>
      </w:r>
      <w:r>
        <w:t>.</w:t>
      </w:r>
    </w:p>
    <w:p w14:paraId="466575F9" w14:textId="77777777" w:rsidR="002F7294" w:rsidRDefault="002F7294" w:rsidP="00062108">
      <w:pPr>
        <w:spacing w:line="336" w:lineRule="auto"/>
        <w:rPr>
          <w:lang w:val="en-NZ"/>
        </w:rPr>
      </w:pPr>
    </w:p>
    <w:p w14:paraId="3D6BBE24" w14:textId="7CAC19A1" w:rsidR="002F7294" w:rsidRDefault="002F7294" w:rsidP="00062108">
      <w:pPr>
        <w:spacing w:line="33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1" locked="0" layoutInCell="1" allowOverlap="1" wp14:anchorId="1F65884B" wp14:editId="643FA9A4">
                <wp:simplePos x="0" y="0"/>
                <wp:positionH relativeFrom="margin">
                  <wp:align>right</wp:align>
                </wp:positionH>
                <wp:positionV relativeFrom="paragraph">
                  <wp:posOffset>274320</wp:posOffset>
                </wp:positionV>
                <wp:extent cx="3599815" cy="1828800"/>
                <wp:effectExtent l="0" t="0" r="635" b="0"/>
                <wp:wrapNone/>
                <wp:docPr id="167825924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828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8D8086" id="Rectangle 1" o:spid="_x0000_s1026" alt="&quot;&quot;" style="position:absolute;margin-left:232.25pt;margin-top:21.6pt;width:283.45pt;height:2in;z-index:-251287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</w:p>
    <w:p w14:paraId="696A43CB" w14:textId="648D7BD5" w:rsidR="002F7294" w:rsidRDefault="002F7294" w:rsidP="00062108">
      <w:pPr>
        <w:spacing w:line="336" w:lineRule="auto"/>
        <w:rPr>
          <w:rFonts w:cs="Arial"/>
          <w:szCs w:val="32"/>
        </w:rPr>
      </w:pPr>
      <w:r>
        <w:rPr>
          <w:noProof/>
        </w:rPr>
        <w:drawing>
          <wp:anchor distT="0" distB="0" distL="114300" distR="114300" simplePos="0" relativeHeight="252027904" behindDoc="0" locked="0" layoutInCell="1" allowOverlap="1" wp14:anchorId="1710068F" wp14:editId="372D739E">
            <wp:simplePos x="0" y="0"/>
            <wp:positionH relativeFrom="margin">
              <wp:posOffset>-635</wp:posOffset>
            </wp:positionH>
            <wp:positionV relativeFrom="page">
              <wp:posOffset>4484552</wp:posOffset>
            </wp:positionV>
            <wp:extent cx="1639570" cy="1219835"/>
            <wp:effectExtent l="0" t="0" r="0" b="0"/>
            <wp:wrapNone/>
            <wp:docPr id="128073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73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3BBE">
        <w:rPr>
          <w:rFonts w:cs="Arial"/>
          <w:b/>
          <w:szCs w:val="32"/>
        </w:rPr>
        <w:t>Culture</w:t>
      </w:r>
      <w:r w:rsidRPr="00343BBE">
        <w:rPr>
          <w:rFonts w:cs="Arial"/>
          <w:szCs w:val="32"/>
        </w:rPr>
        <w:t xml:space="preserve"> is a way of</w:t>
      </w:r>
      <w:r>
        <w:rPr>
          <w:rFonts w:cs="Arial"/>
          <w:szCs w:val="32"/>
        </w:rPr>
        <w:t>:</w:t>
      </w:r>
    </w:p>
    <w:p w14:paraId="2CB79EFC" w14:textId="5357A623" w:rsidR="002F7294" w:rsidRPr="00F664DB" w:rsidRDefault="002F7294" w:rsidP="00062108">
      <w:pPr>
        <w:pStyle w:val="Listtoplevel"/>
        <w:spacing w:line="336" w:lineRule="auto"/>
      </w:pPr>
      <w:r>
        <w:t>t</w:t>
      </w:r>
      <w:r w:rsidRPr="00343BBE">
        <w:t xml:space="preserve">hinking </w:t>
      </w:r>
      <w:r>
        <w:t>that a group shares</w:t>
      </w:r>
    </w:p>
    <w:p w14:paraId="1B5AF407" w14:textId="77777777" w:rsidR="002F7294" w:rsidRDefault="002F7294" w:rsidP="00062108">
      <w:pPr>
        <w:pStyle w:val="Listtoplevel"/>
        <w:spacing w:line="336" w:lineRule="auto"/>
      </w:pPr>
      <w:r w:rsidRPr="00343BBE">
        <w:t>doing things as a group.</w:t>
      </w:r>
    </w:p>
    <w:p w14:paraId="78CDC576" w14:textId="577FAE37" w:rsidR="00671A43" w:rsidRDefault="00671A43" w:rsidP="00062108">
      <w:pPr>
        <w:spacing w:line="336" w:lineRule="auto"/>
      </w:pPr>
    </w:p>
    <w:p w14:paraId="6E4FF5A6" w14:textId="77777777" w:rsidR="00871C3A" w:rsidRDefault="00871C3A" w:rsidP="00062108">
      <w:pPr>
        <w:spacing w:line="336" w:lineRule="auto"/>
      </w:pPr>
    </w:p>
    <w:p w14:paraId="04A6029B" w14:textId="7A97D04F" w:rsidR="00871C3A" w:rsidRDefault="00871C3A" w:rsidP="00062108">
      <w:pPr>
        <w:spacing w:line="33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293120" behindDoc="0" locked="0" layoutInCell="1" allowOverlap="1" wp14:anchorId="2F6A04FC" wp14:editId="50786E54">
                <wp:simplePos x="0" y="0"/>
                <wp:positionH relativeFrom="margin">
                  <wp:align>left</wp:align>
                </wp:positionH>
                <wp:positionV relativeFrom="paragraph">
                  <wp:posOffset>89263</wp:posOffset>
                </wp:positionV>
                <wp:extent cx="1723753" cy="1114153"/>
                <wp:effectExtent l="0" t="0" r="0" b="0"/>
                <wp:wrapNone/>
                <wp:docPr id="1562634058" name="Group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3753" cy="1114153"/>
                          <a:chOff x="0" y="0"/>
                          <a:chExt cx="1723753" cy="1114153"/>
                        </a:xfrm>
                      </wpg:grpSpPr>
                      <pic:pic xmlns:pic="http://schemas.openxmlformats.org/drawingml/2006/picture">
                        <pic:nvPicPr>
                          <pic:cNvPr id="351398197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995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84362007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943" y="348343"/>
                            <a:ext cx="765810" cy="76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7355DA" id="Group 20" o:spid="_x0000_s1026" alt="&quot;&quot;" style="position:absolute;margin-left:0;margin-top:7.05pt;width:135.75pt;height:87.75pt;z-index:252293120;mso-position-horizontal:left;mso-position-horizontal-relative:margin" coordsize="17237,1114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KPD94cGFja2V0IGVuZD0idyI/Pv/uAA5BZG9iZQBk&#10;QAAAAAH/2wCEAAEBAQEBAQEBAQEBAQEBAQEBAQEBAQEBAQEBAQEBAQEBAQEBAQEBAQEBAQECAgIC&#10;AgICAgICAgMDAwMDAwMDAwMBAQEBAQEBAQEBAQICAQICAwMDAwMDAwMDAwMDAwMDAwMDAwMDAwMD&#10;AwMDAwMDAwMDAwMDAwMDAwMDAwMDAwMDA//AABEIAkQDIAMBEQACEQEDEQH/3QAEAGT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/j37r3Xvfuvde9+690jsvvbEYs5NEkhqf4HG02&#10;4a2Sto8fhNswJTrWSTbizdfNDQ40R0jrK0QMlQsTLIYxGwf37rYFeiw5P5z9BY8QSQ79O46WqSKW&#10;mynXHWPcfbO2qmGZmEc9Hu7r/ZOX2/X07lCBJDK63/1x7aM0QJGvPVilBWv+DoUOtvkx092xkKzD&#10;7E33trcufx1JBX5HaVHW1OM3/i6GZin3+Y663PRYHeeLotSnS70ja7G3PBurKwqp60VIHQ7UlbS1&#10;8C1FHOk8LMya0J9MkbFZIpFIDxSxsLMjAMp4IB926r1J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">
                <v:shape id="Picture 70" o:spid="_x0000_s1027" type="#_x0000_t75" alt="&quot;&quot;" style="position:absolute;width:13569;height:9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">
                  <v:imagedata r:id="rId133" o:title=""/>
                </v:shape>
                <v:shape id="Picture 70" o:spid="_x0000_s1028" type="#_x0000_t75" alt="&quot;&quot;" style="position:absolute;left:9579;top:3483;width:7658;height:7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">
                  <v:imagedata r:id="rId50" o:title=""/>
                </v:shape>
                <w10:wrap anchorx="margin"/>
              </v:group>
            </w:pict>
          </mc:Fallback>
        </mc:AlternateContent>
      </w:r>
      <w:r>
        <w:t>Users also said they want registration to:</w:t>
      </w:r>
    </w:p>
    <w:p w14:paraId="641B54CE" w14:textId="77777777" w:rsidR="00871C3A" w:rsidRDefault="00871C3A" w:rsidP="00062108">
      <w:pPr>
        <w:pStyle w:val="Listtoplevel"/>
        <w:spacing w:line="336" w:lineRule="auto"/>
      </w:pPr>
      <w:r>
        <w:t xml:space="preserve">not need to show any documents </w:t>
      </w:r>
    </w:p>
    <w:p w14:paraId="162B297A" w14:textId="4BDDEB88" w:rsidR="00062108" w:rsidRDefault="00062108" w:rsidP="00062108">
      <w:pPr>
        <w:pStyle w:val="Listtoplevel"/>
        <w:spacing w:line="336" w:lineRule="auto"/>
      </w:pPr>
      <w:r w:rsidRPr="00F563E1">
        <w:rPr>
          <w:b/>
          <w:bCs/>
          <w:lang w:val="en-NZ"/>
        </w:rPr>
        <w:drawing>
          <wp:anchor distT="0" distB="0" distL="114300" distR="114300" simplePos="0" relativeHeight="252291072" behindDoc="0" locked="0" layoutInCell="1" allowOverlap="1" wp14:anchorId="6AD71EC0" wp14:editId="50DD2F9D">
            <wp:simplePos x="0" y="0"/>
            <wp:positionH relativeFrom="margin">
              <wp:align>left</wp:align>
            </wp:positionH>
            <wp:positionV relativeFrom="paragraph">
              <wp:posOffset>418556</wp:posOffset>
            </wp:positionV>
            <wp:extent cx="1532709" cy="1358682"/>
            <wp:effectExtent l="0" t="0" r="0" b="0"/>
            <wp:wrapNone/>
            <wp:docPr id="2004527895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527895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709" cy="135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b</w:t>
      </w:r>
      <w:r w:rsidR="006774EF">
        <w:t>e</w:t>
      </w:r>
      <w:r>
        <w:t xml:space="preserve"> done by:</w:t>
      </w:r>
    </w:p>
    <w:p w14:paraId="6A69CDDF" w14:textId="52F70E8B" w:rsidR="00062108" w:rsidRDefault="00062108" w:rsidP="00062108">
      <w:pPr>
        <w:pStyle w:val="Listsecondlevel"/>
        <w:spacing w:line="336" w:lineRule="auto"/>
      </w:pPr>
      <w:r>
        <w:t>hearing people</w:t>
      </w:r>
    </w:p>
    <w:p w14:paraId="0791437F" w14:textId="7A0F21AC" w:rsidR="00871C3A" w:rsidRDefault="00062108" w:rsidP="00062108">
      <w:pPr>
        <w:pStyle w:val="Listsecondlevel"/>
        <w:spacing w:line="336" w:lineRule="auto"/>
      </w:pPr>
      <w:r>
        <w:t>non-disabled people too</w:t>
      </w:r>
      <w:r w:rsidR="00871C3A">
        <w:t>.</w:t>
      </w:r>
    </w:p>
    <w:p w14:paraId="7F82B9E7" w14:textId="70440890" w:rsidR="00062108" w:rsidRDefault="00062108" w:rsidP="008670DE">
      <w:r w:rsidRPr="00F563E1">
        <w:rPr>
          <w:b/>
          <w:bCs/>
          <w:noProof/>
          <w:lang w:val="en-NZ"/>
        </w:rPr>
        <w:lastRenderedPageBreak/>
        <w:drawing>
          <wp:anchor distT="0" distB="0" distL="114300" distR="114300" simplePos="0" relativeHeight="252300288" behindDoc="0" locked="0" layoutInCell="1" allowOverlap="1" wp14:anchorId="1811B544" wp14:editId="3E2FF52A">
            <wp:simplePos x="0" y="0"/>
            <wp:positionH relativeFrom="margin">
              <wp:align>left</wp:align>
            </wp:positionH>
            <wp:positionV relativeFrom="paragraph">
              <wp:posOffset>-193947</wp:posOffset>
            </wp:positionV>
            <wp:extent cx="1140823" cy="1283426"/>
            <wp:effectExtent l="0" t="0" r="2540" b="0"/>
            <wp:wrapNone/>
            <wp:docPr id="1127568322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568322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186" cy="128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DE">
        <w:t xml:space="preserve">Users also said they want a way to </w:t>
      </w:r>
      <w:r>
        <w:t>keep calls</w:t>
      </w:r>
      <w:r w:rsidR="008670DE">
        <w:t xml:space="preserve"> </w:t>
      </w:r>
      <w:r w:rsidR="008670DE" w:rsidRPr="008670DE">
        <w:rPr>
          <w:b/>
          <w:bCs/>
        </w:rPr>
        <w:t>anonymous</w:t>
      </w:r>
      <w:r w:rsidR="008670DE">
        <w:t xml:space="preserve"> </w:t>
      </w:r>
      <w:r>
        <w:t>even if they register.</w:t>
      </w:r>
    </w:p>
    <w:p w14:paraId="35B79CF8" w14:textId="77777777" w:rsidR="00062108" w:rsidRDefault="00062108" w:rsidP="00062108"/>
    <w:p w14:paraId="600D99D4" w14:textId="77777777" w:rsidR="00062108" w:rsidRDefault="00062108" w:rsidP="00062108"/>
    <w:p w14:paraId="04D33BA7" w14:textId="77777777" w:rsidR="00062108" w:rsidRDefault="00062108" w:rsidP="00062108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298240" behindDoc="0" locked="0" layoutInCell="1" allowOverlap="1" wp14:anchorId="50F0F774" wp14:editId="46CCE9BE">
            <wp:simplePos x="0" y="0"/>
            <wp:positionH relativeFrom="margin">
              <wp:posOffset>95793</wp:posOffset>
            </wp:positionH>
            <wp:positionV relativeFrom="paragraph">
              <wp:posOffset>-296091</wp:posOffset>
            </wp:positionV>
            <wp:extent cx="949235" cy="1343466"/>
            <wp:effectExtent l="0" t="0" r="3810" b="0"/>
            <wp:wrapNone/>
            <wp:docPr id="408465255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465255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786" cy="134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7216" behindDoc="1" locked="0" layoutInCell="1" allowOverlap="1" wp14:anchorId="2CD63FDE" wp14:editId="5DE67539">
                <wp:simplePos x="0" y="0"/>
                <wp:positionH relativeFrom="margin">
                  <wp:align>right</wp:align>
                </wp:positionH>
                <wp:positionV relativeFrom="paragraph">
                  <wp:posOffset>-134439</wp:posOffset>
                </wp:positionV>
                <wp:extent cx="3599815" cy="836023"/>
                <wp:effectExtent l="0" t="0" r="635" b="2540"/>
                <wp:wrapNone/>
                <wp:docPr id="1374898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3602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187E9F" id="Rectangle 1" o:spid="_x0000_s1026" alt="&quot;&quot;" style="position:absolute;margin-left:232.25pt;margin-top:-10.6pt;width:283.45pt;height:65.85pt;z-index:-25101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  <w:r w:rsidRPr="008670DE">
        <w:rPr>
          <w:b/>
          <w:bCs/>
        </w:rPr>
        <w:t>Anonymous</w:t>
      </w:r>
      <w:r>
        <w:t xml:space="preserve"> means no one will be able to find out who you are.</w:t>
      </w:r>
    </w:p>
    <w:p w14:paraId="36A41CC8" w14:textId="77777777" w:rsidR="00062108" w:rsidRDefault="00062108" w:rsidP="00062108"/>
    <w:p w14:paraId="2007FA1F" w14:textId="32BEBE23" w:rsidR="00062108" w:rsidRDefault="00062108" w:rsidP="008670DE">
      <w:r>
        <w:rPr>
          <w:noProof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1A7D0B7B" wp14:editId="6F5C6649">
                <wp:simplePos x="0" y="0"/>
                <wp:positionH relativeFrom="margin">
                  <wp:align>left</wp:align>
                </wp:positionH>
                <wp:positionV relativeFrom="paragraph">
                  <wp:posOffset>305980</wp:posOffset>
                </wp:positionV>
                <wp:extent cx="1395730" cy="2196919"/>
                <wp:effectExtent l="0" t="0" r="0" b="0"/>
                <wp:wrapNone/>
                <wp:docPr id="313288014" name="Group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5730" cy="2196919"/>
                          <a:chOff x="0" y="0"/>
                          <a:chExt cx="1395730" cy="2196919"/>
                        </a:xfrm>
                      </wpg:grpSpPr>
                      <pic:pic xmlns:pic="http://schemas.openxmlformats.org/drawingml/2006/picture">
                        <pic:nvPicPr>
                          <pic:cNvPr id="1262637987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01189"/>
                            <a:ext cx="1395730" cy="139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4071012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886" y="0"/>
                            <a:ext cx="940435" cy="83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9632744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349" y="121920"/>
                            <a:ext cx="62611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55564F" id="Group 21" o:spid="_x0000_s1026" alt="&quot;&quot;" style="position:absolute;margin-left:0;margin-top:24.1pt;width:109.9pt;height:173pt;z-index:252044288;mso-position-horizontal:left;mso-position-horizontal-relative:margin" coordsize="13957,2196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DlwAA&#10;AABSZ2h0bG9uZwAABJ0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o/P///////////////////////////////////////+nS6f//////////&#10;//////////////////////////////zo/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Xh9v//////////////&#10;////////////////////////9a6Qrvb/////////////////////////////////////4ZBpkOL/&#10;////////////////////////////////////9a6Qrvb/////////////////////////////////&#10;//////bh9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77ukw///////&#10;////////////////////////////////v3ZPf9D////////////////////////////////////g&#10;mk8AW7v///////////////////////////////////G2eU9Jd8r/////////////////////////&#10;/////////+vSxauWr/L///////////////////////////////////////fn+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+7s7e/y9vr/////////////////////////&#10;////////uZqYmZyhpq20vsrh////////////////////////////oldKTFFXXWh9lrnj////////&#10;////////////////////s1cAGjVQbo2v0/r/////////////////////////////zm9AX3uZt9j7&#10;////////////////////////////////7p+Fp8Ph////////////////////////////////////&#10;/+TR7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gQB&#10;AAIRAxEEAAA/AP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1Ove/e/de69797917r3v3v3Xuve/e/de69797917r3v3v3Xuve/e/de697979&#10;17r3v3v3Xuve/e/de69797917r3v3v3Xuve/e/de69797917r3v3v3Xuve/e/de69797917r3v3v&#10;3Xuve/e/de69797917r3v3v3Xuve/e/de69797917r3v3v3Xuve/e/de69797917r3v3v3Xuve/e&#10;/de69797917r3v8A/9D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">
                <v:shape id="Picture 70" o:spid="_x0000_s1027" type="#_x0000_t75" alt="&quot;&quot;" style="position:absolute;top:8011;width:13957;height:13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">
                  <v:imagedata r:id="rId140" o:title=""/>
                </v:shape>
                <v:shape id="Picture 70" o:spid="_x0000_s1028" type="#_x0000_t75" alt="&quot;&quot;" style="position:absolute;left:3918;width:9405;height:8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">
                  <v:imagedata r:id="rId141" o:title=""/>
                </v:shape>
                <v:shape id="Picture 70" o:spid="_x0000_s1029" type="#_x0000_t75" alt="&quot;&quot;" style="position:absolute;left:5573;top:1219;width:6261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">
                  <v:imagedata r:id="rId142" o:title=""/>
                </v:shape>
                <w10:wrap anchorx="margin"/>
              </v:group>
            </w:pict>
          </mc:Fallback>
        </mc:AlternateContent>
      </w:r>
    </w:p>
    <w:p w14:paraId="58EE5132" w14:textId="3D07D3AA" w:rsidR="008670DE" w:rsidRDefault="00062108" w:rsidP="008670DE">
      <w:r>
        <w:t xml:space="preserve">This is </w:t>
      </w:r>
      <w:r w:rsidR="008670DE">
        <w:t>so they can make calls that report:</w:t>
      </w:r>
    </w:p>
    <w:p w14:paraId="18788458" w14:textId="2A802DAF" w:rsidR="008670DE" w:rsidRDefault="008670DE" w:rsidP="008670DE">
      <w:pPr>
        <w:pStyle w:val="Listtoplevel"/>
      </w:pPr>
      <w:r>
        <w:t>crime</w:t>
      </w:r>
    </w:p>
    <w:p w14:paraId="3AB92981" w14:textId="6EC5765A" w:rsidR="008670DE" w:rsidRPr="00463169" w:rsidRDefault="008670DE" w:rsidP="008670DE">
      <w:pPr>
        <w:pStyle w:val="Listtoplevel"/>
      </w:pPr>
      <w:r>
        <w:t xml:space="preserve">violence. </w:t>
      </w:r>
    </w:p>
    <w:p w14:paraId="12DEFA71" w14:textId="33CA18B2" w:rsidR="00062108" w:rsidRDefault="00062108">
      <w:pPr>
        <w:spacing w:line="240" w:lineRule="auto"/>
        <w:ind w:left="0"/>
      </w:pPr>
      <w:r>
        <w:br w:type="page"/>
      </w:r>
    </w:p>
    <w:p w14:paraId="7E7C444F" w14:textId="77777777" w:rsidR="00D67983" w:rsidRDefault="00D67983" w:rsidP="00D67983">
      <w:pPr>
        <w:pStyle w:val="Heading2"/>
      </w:pPr>
      <w:bookmarkStart w:id="14" w:name="_Toc239936749"/>
      <w:r>
        <w:lastRenderedPageBreak/>
        <w:t>Phasing out</w:t>
      </w:r>
      <w:bookmarkEnd w:id="14"/>
      <w:r>
        <w:t xml:space="preserve"> </w:t>
      </w:r>
    </w:p>
    <w:p w14:paraId="53FF0966" w14:textId="7CF11758" w:rsidR="008670DE" w:rsidRDefault="00D67983" w:rsidP="00D67983">
      <w:pPr>
        <w:pStyle w:val="Heading2"/>
      </w:pPr>
      <w:bookmarkStart w:id="15" w:name="_Toc239936750"/>
      <w:r>
        <w:t>teletypewriters / TTY</w:t>
      </w:r>
      <w:bookmarkEnd w:id="15"/>
    </w:p>
    <w:p w14:paraId="7BB30455" w14:textId="3B9F8345" w:rsidR="004B7DDC" w:rsidRDefault="005C6A50" w:rsidP="004B7DDC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248064" behindDoc="0" locked="0" layoutInCell="1" allowOverlap="1" wp14:anchorId="1302E3A0" wp14:editId="196FC16E">
            <wp:simplePos x="0" y="0"/>
            <wp:positionH relativeFrom="margin">
              <wp:align>left</wp:align>
            </wp:positionH>
            <wp:positionV relativeFrom="paragraph">
              <wp:posOffset>10251</wp:posOffset>
            </wp:positionV>
            <wp:extent cx="1384663" cy="1384663"/>
            <wp:effectExtent l="0" t="0" r="6350" b="6350"/>
            <wp:wrapNone/>
            <wp:docPr id="1756493743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493743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20" cy="138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342006" w14:textId="27743A99" w:rsidR="00D67983" w:rsidRDefault="00D67983" w:rsidP="004B7DDC">
      <w:r>
        <w:t>60</w:t>
      </w:r>
      <w:r w:rsidR="000B541D">
        <w:t xml:space="preserve"> percent </w:t>
      </w:r>
      <w:r>
        <w:t xml:space="preserve">of people said they were comfortable with </w:t>
      </w:r>
      <w:r w:rsidRPr="00D67983">
        <w:rPr>
          <w:b/>
          <w:bCs/>
        </w:rPr>
        <w:t>phasing out</w:t>
      </w:r>
      <w:r>
        <w:rPr>
          <w:b/>
          <w:bCs/>
        </w:rPr>
        <w:t xml:space="preserve"> </w:t>
      </w:r>
      <w:r>
        <w:br/>
      </w:r>
      <w:r w:rsidRPr="000408DC">
        <w:rPr>
          <w:b/>
          <w:bCs/>
        </w:rPr>
        <w:t>teletypewriters / TTY</w:t>
      </w:r>
      <w:r>
        <w:t>.</w:t>
      </w:r>
    </w:p>
    <w:p w14:paraId="53C852BF" w14:textId="4F2F54E5" w:rsidR="004B7DDC" w:rsidRDefault="004B7DDC" w:rsidP="004B7DDC"/>
    <w:p w14:paraId="4BC09320" w14:textId="264D58C5" w:rsidR="00D67983" w:rsidRDefault="00C30361" w:rsidP="004B7DDC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050432" behindDoc="0" locked="0" layoutInCell="1" allowOverlap="1" wp14:anchorId="59061353" wp14:editId="5FCB685E">
            <wp:simplePos x="0" y="0"/>
            <wp:positionH relativeFrom="margin">
              <wp:align>left</wp:align>
            </wp:positionH>
            <wp:positionV relativeFrom="paragraph">
              <wp:posOffset>10976</wp:posOffset>
            </wp:positionV>
            <wp:extent cx="1288415" cy="1288415"/>
            <wp:effectExtent l="0" t="0" r="6985" b="0"/>
            <wp:wrapNone/>
            <wp:docPr id="1613200165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200165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983">
        <w:rPr>
          <w:noProof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 wp14:anchorId="44ADEBBB" wp14:editId="0014C036">
                <wp:simplePos x="0" y="0"/>
                <wp:positionH relativeFrom="margin">
                  <wp:align>right</wp:align>
                </wp:positionH>
                <wp:positionV relativeFrom="paragraph">
                  <wp:posOffset>256902</wp:posOffset>
                </wp:positionV>
                <wp:extent cx="3599815" cy="836023"/>
                <wp:effectExtent l="0" t="0" r="635" b="2540"/>
                <wp:wrapNone/>
                <wp:docPr id="737046308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3602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9AFC0" id="Rectangle 1" o:spid="_x0000_s1026" alt="&quot;&quot;" style="position:absolute;margin-left:232.25pt;margin-top:20.25pt;width:283.45pt;height:65.85pt;z-index:-2513889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" fillcolor="#bdd6ee [1304]" stroked="f" strokeweight="1pt">
                <w10:wrap anchorx="margin"/>
              </v:rect>
            </w:pict>
          </mc:Fallback>
        </mc:AlternateContent>
      </w:r>
    </w:p>
    <w:p w14:paraId="62D701DE" w14:textId="720EAF18" w:rsidR="00D67983" w:rsidRDefault="00D67983" w:rsidP="004B7DDC">
      <w:r w:rsidRPr="00D67983">
        <w:rPr>
          <w:b/>
          <w:bCs/>
        </w:rPr>
        <w:t>Phasing out</w:t>
      </w:r>
      <w:r>
        <w:t xml:space="preserve"> means getting rid of something </w:t>
      </w:r>
      <w:r w:rsidR="00E20C3E">
        <w:t xml:space="preserve">slowly / </w:t>
      </w:r>
      <w:r>
        <w:t xml:space="preserve">over a long time. </w:t>
      </w:r>
    </w:p>
    <w:p w14:paraId="2AEDE597" w14:textId="04ECC7B1" w:rsidR="00D67983" w:rsidRDefault="00D67983" w:rsidP="004B7DDC"/>
    <w:p w14:paraId="7C104B07" w14:textId="7ADC0B4B" w:rsidR="000408DC" w:rsidRDefault="005C6A50" w:rsidP="004B7DDC">
      <w:r>
        <w:rPr>
          <w:noProof/>
        </w:rPr>
        <mc:AlternateContent>
          <mc:Choice Requires="wps">
            <w:drawing>
              <wp:anchor distT="0" distB="0" distL="114300" distR="114300" simplePos="0" relativeHeight="252246016" behindDoc="1" locked="0" layoutInCell="1" allowOverlap="1" wp14:anchorId="6EC5C4AF" wp14:editId="20DC8945">
                <wp:simplePos x="0" y="0"/>
                <wp:positionH relativeFrom="margin">
                  <wp:posOffset>2159726</wp:posOffset>
                </wp:positionH>
                <wp:positionV relativeFrom="paragraph">
                  <wp:posOffset>254816</wp:posOffset>
                </wp:positionV>
                <wp:extent cx="3599815" cy="3222172"/>
                <wp:effectExtent l="0" t="0" r="635" b="0"/>
                <wp:wrapNone/>
                <wp:docPr id="79673803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22217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A1F3C" id="Rectangle 1" o:spid="_x0000_s1026" alt="&quot;&quot;" style="position:absolute;margin-left:170.05pt;margin-top:20.05pt;width:283.45pt;height:253.7pt;z-index:-25107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" fillcolor="#bdd6ee [1304]" stroked="f" strokeweight="1pt">
                <w10:wrap anchorx="margin"/>
              </v:rect>
            </w:pict>
          </mc:Fallback>
        </mc:AlternateContent>
      </w:r>
    </w:p>
    <w:p w14:paraId="1035B8B2" w14:textId="7CD19520" w:rsidR="005C6A50" w:rsidRDefault="000408DC" w:rsidP="004B7DDC">
      <w:r w:rsidRPr="005C6A50">
        <w:rPr>
          <w:b/>
          <w:bCs/>
        </w:rPr>
        <w:t>Teletypewriters / TTY</w:t>
      </w:r>
      <w:r w:rsidR="005C6A50">
        <w:rPr>
          <w:b/>
          <w:bCs/>
        </w:rPr>
        <w:t xml:space="preserve"> </w:t>
      </w:r>
      <w:r w:rsidR="005C6A50">
        <w:t>are</w:t>
      </w:r>
      <w:r w:rsidR="005C6A50" w:rsidRPr="005C6A50">
        <w:t xml:space="preserve"> a type of keyboard</w:t>
      </w:r>
      <w:r w:rsidR="005C6A50">
        <w:t xml:space="preserve"> that</w:t>
      </w:r>
      <w:r w:rsidR="005C6A50" w:rsidRPr="005C6A50">
        <w:t>:</w:t>
      </w:r>
    </w:p>
    <w:p w14:paraId="3DA22AB2" w14:textId="644180A3" w:rsidR="005C6A50" w:rsidRDefault="005C6A50" w:rsidP="005C6A50">
      <w:pPr>
        <w:pStyle w:val="Listtoplevel"/>
      </w:pPr>
      <w:r w:rsidRPr="00F563E1">
        <w:rPr>
          <w:b/>
          <w:bCs/>
          <w:lang w:val="en-NZ"/>
        </w:rPr>
        <w:drawing>
          <wp:anchor distT="0" distB="0" distL="114300" distR="114300" simplePos="0" relativeHeight="252048384" behindDoc="0" locked="0" layoutInCell="1" allowOverlap="1" wp14:anchorId="47A38A5B" wp14:editId="1C901D94">
            <wp:simplePos x="0" y="0"/>
            <wp:positionH relativeFrom="margin">
              <wp:align>left</wp:align>
            </wp:positionH>
            <wp:positionV relativeFrom="paragraph">
              <wp:posOffset>33110</wp:posOffset>
            </wp:positionV>
            <wp:extent cx="1620000" cy="1620000"/>
            <wp:effectExtent l="0" t="0" r="0" b="0"/>
            <wp:wrapNone/>
            <wp:docPr id="1364217499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17499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turns the words spoken through a phone into words on a screen</w:t>
      </w:r>
    </w:p>
    <w:p w14:paraId="668EB6A6" w14:textId="3FED3709" w:rsidR="005C6A50" w:rsidRDefault="005C6A50" w:rsidP="005C6A50">
      <w:pPr>
        <w:pStyle w:val="Listtoplevel"/>
      </w:pPr>
      <w:r>
        <w:t xml:space="preserve">lets a person type words that are read by the keyboard into the phone. </w:t>
      </w:r>
    </w:p>
    <w:p w14:paraId="2CEE4C60" w14:textId="73B8F9CF" w:rsidR="00062108" w:rsidRDefault="00062108" w:rsidP="005C6A50">
      <w:r>
        <w:rPr>
          <w:noProof/>
        </w:rPr>
        <mc:AlternateContent>
          <mc:Choice Requires="wpg">
            <w:drawing>
              <wp:anchor distT="0" distB="0" distL="114300" distR="114300" simplePos="0" relativeHeight="252057600" behindDoc="0" locked="0" layoutInCell="1" allowOverlap="1" wp14:anchorId="564FAC4B" wp14:editId="4A182D56">
                <wp:simplePos x="0" y="0"/>
                <wp:positionH relativeFrom="margin">
                  <wp:align>left</wp:align>
                </wp:positionH>
                <wp:positionV relativeFrom="paragraph">
                  <wp:posOffset>273866</wp:posOffset>
                </wp:positionV>
                <wp:extent cx="1260000" cy="1404000"/>
                <wp:effectExtent l="0" t="0" r="0" b="5715"/>
                <wp:wrapNone/>
                <wp:docPr id="299477105" name="Group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0000" cy="1404000"/>
                          <a:chOff x="0" y="0"/>
                          <a:chExt cx="1619885" cy="1861820"/>
                        </a:xfrm>
                      </wpg:grpSpPr>
                      <pic:pic xmlns:pic="http://schemas.openxmlformats.org/drawingml/2006/picture">
                        <pic:nvPicPr>
                          <pic:cNvPr id="968320343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7928325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137" y="104503"/>
                            <a:ext cx="4876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31837543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1851" y="278675"/>
                            <a:ext cx="39179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FB1503" id="Group 30" o:spid="_x0000_s1026" alt="&quot;&quot;" style="position:absolute;margin-left:0;margin-top:21.55pt;width:99.2pt;height:110.55pt;z-index:252057600;mso-position-horizontal:left;mso-position-horizontal-relative:margin;mso-width-relative:margin;mso-height-relative:margin" coordsize="16198,1861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">
                <v:shape id="Picture 70" o:spid="_x0000_s1027" type="#_x0000_t75" alt="&quot;&quot;" style="position:absolute;width:16198;height:18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">
                  <v:imagedata r:id="rId148" o:title=""/>
                </v:shape>
                <v:shape id="Picture 70" o:spid="_x0000_s1028" type="#_x0000_t75" alt="&quot;&quot;" style="position:absolute;left:4441;top:1045;width:4877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">
                  <v:imagedata r:id="rId149" o:title=""/>
                </v:shape>
                <v:shape id="Picture 70" o:spid="_x0000_s1029" type="#_x0000_t75" alt="&quot;&quot;" style="position:absolute;left:6618;top:2786;width:3918;height:3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">
                  <v:imagedata r:id="rId117" o:title=""/>
                </v:shape>
                <w10:wrap anchorx="margin"/>
              </v:group>
            </w:pict>
          </mc:Fallback>
        </mc:AlternateContent>
      </w:r>
    </w:p>
    <w:p w14:paraId="654DB721" w14:textId="72287631" w:rsidR="00062108" w:rsidRDefault="00062108" w:rsidP="005C6A50"/>
    <w:p w14:paraId="1CDAD06B" w14:textId="4209240E" w:rsidR="00C30361" w:rsidRDefault="00D67983" w:rsidP="005C6A50">
      <w:r>
        <w:t>10 percent of people did not want to get rid of teletypewriters / TTY.</w:t>
      </w:r>
    </w:p>
    <w:p w14:paraId="0AAA5215" w14:textId="35900EF2" w:rsidR="00D67983" w:rsidRDefault="00C30361" w:rsidP="004B7DDC">
      <w:r w:rsidRPr="00F563E1">
        <w:rPr>
          <w:b/>
          <w:bCs/>
          <w:noProof/>
          <w:lang w:val="en-NZ"/>
        </w:rPr>
        <w:lastRenderedPageBreak/>
        <w:drawing>
          <wp:anchor distT="0" distB="0" distL="114300" distR="114300" simplePos="0" relativeHeight="252059648" behindDoc="0" locked="0" layoutInCell="1" allowOverlap="1" wp14:anchorId="054205B8" wp14:editId="6E9E4DB6">
            <wp:simplePos x="0" y="0"/>
            <wp:positionH relativeFrom="margin">
              <wp:align>left</wp:align>
            </wp:positionH>
            <wp:positionV relativeFrom="paragraph">
              <wp:posOffset>132170</wp:posOffset>
            </wp:positionV>
            <wp:extent cx="1576251" cy="1576251"/>
            <wp:effectExtent l="0" t="0" r="0" b="5080"/>
            <wp:wrapNone/>
            <wp:docPr id="2002501288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501288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113" cy="158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983">
        <w:t>People said:</w:t>
      </w:r>
    </w:p>
    <w:p w14:paraId="0E0DB83E" w14:textId="7EB6600F" w:rsidR="00D67983" w:rsidRDefault="00D67983" w:rsidP="00D67983">
      <w:pPr>
        <w:pStyle w:val="Listtoplevel"/>
      </w:pPr>
      <w:r>
        <w:t>it was important that no one should be left behind because of change</w:t>
      </w:r>
    </w:p>
    <w:p w14:paraId="3D7DED21" w14:textId="402B0937" w:rsidR="00D67983" w:rsidRDefault="00C30361" w:rsidP="00D67983">
      <w:pPr>
        <w:pStyle w:val="Listtoplevel"/>
      </w:pPr>
      <w:r>
        <mc:AlternateContent>
          <mc:Choice Requires="wpg">
            <w:drawing>
              <wp:anchor distT="0" distB="0" distL="114300" distR="114300" simplePos="0" relativeHeight="252066816" behindDoc="0" locked="0" layoutInCell="1" allowOverlap="1" wp14:anchorId="04E6FF01" wp14:editId="04A5FB17">
                <wp:simplePos x="0" y="0"/>
                <wp:positionH relativeFrom="column">
                  <wp:posOffset>0</wp:posOffset>
                </wp:positionH>
                <wp:positionV relativeFrom="paragraph">
                  <wp:posOffset>369842</wp:posOffset>
                </wp:positionV>
                <wp:extent cx="1619885" cy="1866265"/>
                <wp:effectExtent l="0" t="0" r="0" b="635"/>
                <wp:wrapNone/>
                <wp:docPr id="1665104617" name="Group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1866265"/>
                          <a:chOff x="0" y="0"/>
                          <a:chExt cx="1619885" cy="1866265"/>
                        </a:xfrm>
                      </wpg:grpSpPr>
                      <pic:pic xmlns:pic="http://schemas.openxmlformats.org/drawingml/2006/picture">
                        <pic:nvPicPr>
                          <pic:cNvPr id="1543691512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09600"/>
                            <a:ext cx="1619885" cy="125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55826449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509" y="0"/>
                            <a:ext cx="87503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25851978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429" y="78377"/>
                            <a:ext cx="530860" cy="53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F3ED0C" id="Group 31" o:spid="_x0000_s1026" alt="&quot;&quot;" style="position:absolute;margin-left:0;margin-top:29.1pt;width:127.55pt;height:146.95pt;z-index:252066816" coordsize="16198,18662" o:gfxdata="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bAEMAAQEBAQEB&#10;AgEBAgMCAgIDBAMDAwMEBQQEBAQEBQYFBQUFBQUGBgYGBgYGBgcHBwcHBwgICAgICQkJCQkJCQkJ&#10;Cf/bAEMBAQEBAgICBAICBAkGBQYJCQkJCQkJCQkJCQkJCQkJCQkJCQkJCQkJCQkJCQkJCQkJCQkJ&#10;CQkJCQkJCQkJCQkJCf/dAAQAyP/aAAwDAQACEQMRAD8A/v4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/Q/v4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/R/v4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/S/v4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/T&#10;/v4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U/v4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/V/v4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/W/v4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/X/v4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Q/v4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/R/v4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/S/v4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/T/v4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/U/v4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/V/v4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/W/v4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/X/v4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/Q/v4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/R/v4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/S/v4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/T/v4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qV7p1nqCbLpA2Oh7j6GrtFA07HA3vhCdCWsHDr/dbg/n0P6VzF&#10;zY3locXMTJ7kcfn0r2Wig1jWa3PD6K9il0zTpzmWBCfXaM/mKpnw7ox/5YD/AL6b/GmaKujyrjFH&#10;fivV00DR4z8sA/Ek/wAzV+GztLf/AFESp9ABSE66PLLbRdUu8GKEgHu3yj9f6V1Nj4QiQh7+Tcf7&#10;q8D8+tdnRQZyrNkMFtBaxiK3QIo7AYqaiigy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AgEYNVpLOzm/wBbEjfVQas0UDTMw6NpTDBt0/Ko&#10;D4e0Y/8ALAfmf8a2qKLj533MX/hHdG/54D82/wAakTQ9Jj+7Av45P861qKA533KCaVpiHctvHn/d&#10;FW0iij+4oGPQYqSigTk2FFFFAgooooAKKKKACiiigAooooAKKKKACiiigAooooAKKKKACiiigAoo&#10;ooAKKKKACiiigAooooAKKKKACiiigAooooAKKKKACiiigAooooAKKKKACiiigAooooAKKKKACiii&#10;gD//0dCiiivwc/rg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/S0KKKK/Bz+u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9PQooor8HP64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1NCiiivwc/rg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/V0KKKK/Bz+u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9bQooor8HP64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/19Ciiivw&#10;c/rg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/Q0KKKK/Bz+u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/9HQooor8HP64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">
                <v:shape id="Picture 70" o:spid="_x0000_s1027" type="#_x0000_t75" alt="&quot;&quot;" style="position:absolute;top:6096;width:16198;height:12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">
                  <v:imagedata r:id="rId152" o:title=""/>
                </v:shape>
                <v:shape id="Picture 70" o:spid="_x0000_s1028" type="#_x0000_t75" alt="&quot;&quot;" style="position:absolute;left:3135;width:8750;height:7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">
                  <v:imagedata r:id="rId141" o:title=""/>
                </v:shape>
                <v:shape id="Picture 70" o:spid="_x0000_s1029" type="#_x0000_t75" alt="&quot;&quot;" style="position:absolute;left:4354;top:783;width:5308;height:5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">
                  <v:imagedata r:id="rId149" o:title=""/>
                </v:shape>
              </v:group>
            </w:pict>
          </mc:Fallback>
        </mc:AlternateContent>
      </w:r>
      <w:r w:rsidR="00E20C3E">
        <w:t>phasing</w:t>
      </w:r>
      <w:r w:rsidR="00D67983">
        <w:t xml:space="preserve"> out </w:t>
      </w:r>
      <w:r w:rsidR="005C6A50">
        <w:br/>
        <w:t xml:space="preserve">teletyperwriters / TTY </w:t>
      </w:r>
      <w:r w:rsidR="00D67983">
        <w:t>should:</w:t>
      </w:r>
    </w:p>
    <w:p w14:paraId="469C925B" w14:textId="520D4369" w:rsidR="00D67983" w:rsidRDefault="00D67983" w:rsidP="00D67983">
      <w:pPr>
        <w:pStyle w:val="Listsecondlevel"/>
      </w:pPr>
      <w:r>
        <w:t>not happen suddenly</w:t>
      </w:r>
    </w:p>
    <w:p w14:paraId="1E6AA601" w14:textId="68EA9FE2" w:rsidR="00D67983" w:rsidRDefault="00D67983" w:rsidP="00D67983">
      <w:pPr>
        <w:pStyle w:val="Listsecondlevel"/>
      </w:pPr>
      <w:r>
        <w:t>be done with the people it affects.</w:t>
      </w:r>
    </w:p>
    <w:p w14:paraId="0C5FFE6D" w14:textId="77777777" w:rsidR="00404CA6" w:rsidRDefault="00404CA6" w:rsidP="00404CA6"/>
    <w:p w14:paraId="26205740" w14:textId="3E52EC49" w:rsidR="005C6A50" w:rsidRDefault="005C6A50">
      <w:pPr>
        <w:spacing w:line="240" w:lineRule="auto"/>
        <w:ind w:left="0"/>
      </w:pPr>
      <w:r>
        <w:br w:type="page"/>
      </w:r>
    </w:p>
    <w:p w14:paraId="7BF38A2F" w14:textId="1CDAD068" w:rsidR="00404CA6" w:rsidRDefault="00F70CFE" w:rsidP="00404CA6">
      <w:pPr>
        <w:pStyle w:val="Heading2"/>
      </w:pPr>
      <w:bookmarkStart w:id="16" w:name="_Toc239936751"/>
      <w:r w:rsidRPr="00F563E1">
        <w:rPr>
          <w:b w:val="0"/>
          <w:bCs/>
          <w:noProof/>
          <w:lang w:val="en-NZ"/>
        </w:rPr>
        <w:lastRenderedPageBreak/>
        <w:drawing>
          <wp:anchor distT="0" distB="0" distL="114300" distR="114300" simplePos="0" relativeHeight="252070912" behindDoc="0" locked="0" layoutInCell="1" allowOverlap="1" wp14:anchorId="1B52E5F7" wp14:editId="52EA615C">
            <wp:simplePos x="0" y="0"/>
            <wp:positionH relativeFrom="margin">
              <wp:posOffset>0</wp:posOffset>
            </wp:positionH>
            <wp:positionV relativeFrom="paragraph">
              <wp:posOffset>202783</wp:posOffset>
            </wp:positionV>
            <wp:extent cx="1576251" cy="1229287"/>
            <wp:effectExtent l="0" t="0" r="5080" b="9525"/>
            <wp:wrapNone/>
            <wp:docPr id="160496816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6816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251" cy="122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CA6">
        <w:t xml:space="preserve">Tāngata </w:t>
      </w:r>
      <w:proofErr w:type="spellStart"/>
      <w:r w:rsidR="00404CA6">
        <w:t>turi</w:t>
      </w:r>
      <w:proofErr w:type="spellEnd"/>
      <w:r w:rsidR="00404CA6">
        <w:t xml:space="preserve"> Māori</w:t>
      </w:r>
      <w:r w:rsidR="00BD1E5E">
        <w:t xml:space="preserve"> / Māori </w:t>
      </w:r>
      <w:r w:rsidR="00E20C3E">
        <w:t xml:space="preserve">Deaf </w:t>
      </w:r>
      <w:r w:rsidR="00BD1E5E">
        <w:t>people</w:t>
      </w:r>
      <w:bookmarkEnd w:id="16"/>
    </w:p>
    <w:p w14:paraId="45AD28C2" w14:textId="126A47BA" w:rsidR="00404CA6" w:rsidRDefault="00404CA6" w:rsidP="00404CA6"/>
    <w:p w14:paraId="1D66A7EA" w14:textId="61F54B01" w:rsidR="00404CA6" w:rsidRDefault="00404CA6" w:rsidP="00404CA6">
      <w:r>
        <w:t xml:space="preserve">It is very important the Service is </w:t>
      </w:r>
      <w:r w:rsidRPr="00404CA6">
        <w:rPr>
          <w:b/>
          <w:bCs/>
        </w:rPr>
        <w:t>culturally appropriate</w:t>
      </w:r>
      <w:r w:rsidR="00B03AE8">
        <w:rPr>
          <w:b/>
          <w:bCs/>
        </w:rPr>
        <w:t xml:space="preserve"> </w:t>
      </w:r>
      <w:r w:rsidR="00B03AE8">
        <w:t xml:space="preserve">for tāngata </w:t>
      </w:r>
      <w:proofErr w:type="spellStart"/>
      <w:r w:rsidR="00B03AE8">
        <w:t>turi</w:t>
      </w:r>
      <w:proofErr w:type="spellEnd"/>
      <w:r w:rsidR="00B03AE8">
        <w:t xml:space="preserve"> Māori / Māori Deaf people</w:t>
      </w:r>
      <w:r>
        <w:t>.</w:t>
      </w:r>
    </w:p>
    <w:p w14:paraId="12D57DE6" w14:textId="77777777" w:rsidR="00404CA6" w:rsidRDefault="00404CA6" w:rsidP="00404CA6"/>
    <w:p w14:paraId="2407F943" w14:textId="49A570DD" w:rsidR="00404CA6" w:rsidRDefault="00B03AE8" w:rsidP="00404CA6">
      <w:r>
        <w:rPr>
          <w:noProof/>
        </w:rPr>
        <mc:AlternateContent>
          <mc:Choice Requires="wps">
            <w:drawing>
              <wp:anchor distT="0" distB="0" distL="114300" distR="114300" simplePos="0" relativeHeight="252068864" behindDoc="1" locked="0" layoutInCell="1" allowOverlap="1" wp14:anchorId="0DE8C62F" wp14:editId="49A9DDD4">
                <wp:simplePos x="0" y="0"/>
                <wp:positionH relativeFrom="margin">
                  <wp:align>right</wp:align>
                </wp:positionH>
                <wp:positionV relativeFrom="paragraph">
                  <wp:posOffset>248194</wp:posOffset>
                </wp:positionV>
                <wp:extent cx="3599815" cy="1446028"/>
                <wp:effectExtent l="0" t="0" r="635" b="1905"/>
                <wp:wrapNone/>
                <wp:docPr id="204231362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44602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B27C4" id="Rectangle 1" o:spid="_x0000_s1026" alt="&quot;&quot;" style="position:absolute;margin-left:232.25pt;margin-top:19.55pt;width:283.45pt;height:113.85pt;z-index:-2512476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  <w:r w:rsidR="00F70CFE" w:rsidRPr="00F563E1">
        <w:rPr>
          <w:b/>
          <w:bCs/>
          <w:noProof/>
          <w:lang w:val="en-NZ"/>
        </w:rPr>
        <w:drawing>
          <wp:anchor distT="0" distB="0" distL="114300" distR="114300" simplePos="0" relativeHeight="252072960" behindDoc="0" locked="0" layoutInCell="1" allowOverlap="1" wp14:anchorId="3C9DD96F" wp14:editId="1568073D">
            <wp:simplePos x="0" y="0"/>
            <wp:positionH relativeFrom="margin">
              <wp:align>left</wp:align>
            </wp:positionH>
            <wp:positionV relativeFrom="paragraph">
              <wp:posOffset>189049</wp:posOffset>
            </wp:positionV>
            <wp:extent cx="1576251" cy="1229573"/>
            <wp:effectExtent l="0" t="0" r="5080" b="8890"/>
            <wp:wrapNone/>
            <wp:docPr id="175026872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26872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251" cy="1229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000E8" w14:textId="3088E954" w:rsidR="00404CA6" w:rsidRDefault="00404CA6" w:rsidP="00404CA6">
      <w:r>
        <w:t xml:space="preserve">Here </w:t>
      </w:r>
      <w:r w:rsidRPr="00404CA6">
        <w:rPr>
          <w:b/>
          <w:bCs/>
        </w:rPr>
        <w:t>culturally appropriate</w:t>
      </w:r>
      <w:r>
        <w:t xml:space="preserve"> means </w:t>
      </w:r>
      <w:r w:rsidR="00E20C3E">
        <w:t>being a good fit with</w:t>
      </w:r>
      <w:r>
        <w:t xml:space="preserve"> the culture of a person</w:t>
      </w:r>
      <w:r w:rsidR="00062108">
        <w:t xml:space="preserve"> </w:t>
      </w:r>
      <w:r w:rsidR="00B03AE8">
        <w:t>– in this case</w:t>
      </w:r>
      <w:r w:rsidR="00062108">
        <w:t xml:space="preserve"> Māori Deaf culture</w:t>
      </w:r>
      <w:r>
        <w:t>.</w:t>
      </w:r>
    </w:p>
    <w:p w14:paraId="73B46A08" w14:textId="77777777" w:rsidR="00404CA6" w:rsidRDefault="00404CA6" w:rsidP="00404CA6"/>
    <w:p w14:paraId="612B503E" w14:textId="77777777" w:rsidR="005C6A50" w:rsidRDefault="005C6A50" w:rsidP="00404CA6"/>
    <w:p w14:paraId="3E392C30" w14:textId="5CA089F8" w:rsidR="00404CA6" w:rsidRDefault="00EA6EC7" w:rsidP="00BD1E5E">
      <w:pPr>
        <w:spacing w:line="336" w:lineRule="auto"/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080128" behindDoc="0" locked="0" layoutInCell="1" allowOverlap="1" wp14:anchorId="15D9E3D6" wp14:editId="174A388C">
            <wp:simplePos x="0" y="0"/>
            <wp:positionH relativeFrom="margin">
              <wp:align>left</wp:align>
            </wp:positionH>
            <wp:positionV relativeFrom="paragraph">
              <wp:posOffset>-279359</wp:posOffset>
            </wp:positionV>
            <wp:extent cx="1576251" cy="1051515"/>
            <wp:effectExtent l="0" t="0" r="5080" b="0"/>
            <wp:wrapNone/>
            <wp:docPr id="2027339633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339633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251" cy="105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CA6">
        <w:t>The Service needs more Māori interpreters.</w:t>
      </w:r>
    </w:p>
    <w:p w14:paraId="4D8995AC" w14:textId="77777777" w:rsidR="00404CA6" w:rsidRDefault="00404CA6" w:rsidP="00BD1E5E">
      <w:pPr>
        <w:spacing w:line="336" w:lineRule="auto"/>
      </w:pPr>
    </w:p>
    <w:p w14:paraId="12D41E94" w14:textId="5D1E2525" w:rsidR="00BD1E5E" w:rsidRDefault="00833E04" w:rsidP="00BD1E5E">
      <w:pPr>
        <w:spacing w:line="33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11872" behindDoc="0" locked="0" layoutInCell="1" allowOverlap="1" wp14:anchorId="6883E5B7" wp14:editId="7559F649">
                <wp:simplePos x="0" y="0"/>
                <wp:positionH relativeFrom="column">
                  <wp:posOffset>51801</wp:posOffset>
                </wp:positionH>
                <wp:positionV relativeFrom="paragraph">
                  <wp:posOffset>58686</wp:posOffset>
                </wp:positionV>
                <wp:extent cx="1253062" cy="1349089"/>
                <wp:effectExtent l="0" t="0" r="4445" b="3810"/>
                <wp:wrapNone/>
                <wp:docPr id="15168357" name="Group 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3062" cy="1349089"/>
                          <a:chOff x="51801" y="-140110"/>
                          <a:chExt cx="1253062" cy="1349089"/>
                        </a:xfrm>
                      </wpg:grpSpPr>
                      <pic:pic xmlns:pic="http://schemas.openxmlformats.org/drawingml/2006/picture">
                        <pic:nvPicPr>
                          <pic:cNvPr id="1920260321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51801" y="58994"/>
                            <a:ext cx="1046382" cy="114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90314735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793" y="-140110"/>
                            <a:ext cx="560070" cy="49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DC426D" id="Group 36" o:spid="_x0000_s1026" alt="&quot;&quot;" style="position:absolute;margin-left:4.1pt;margin-top:4.6pt;width:98.65pt;height:106.25pt;z-index:252111872;mso-width-relative:margin;mso-height-relative:margin" coordorigin="518,-1401" coordsize="12530,1349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">
                <v:shape id="Picture 70" o:spid="_x0000_s1027" type="#_x0000_t75" alt="&quot;&quot;" style="position:absolute;left:518;top:589;width:10463;height:11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">
                  <v:imagedata r:id="rId157" o:title=""/>
                </v:shape>
                <v:shape id="Picture 70" o:spid="_x0000_s1028" type="#_x0000_t75" alt="&quot;&quot;" style="position:absolute;left:7447;top:-1401;width:5601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">
                  <v:imagedata r:id="rId141" o:title=""/>
                </v:shape>
              </v:group>
            </w:pict>
          </mc:Fallback>
        </mc:AlternateContent>
      </w:r>
    </w:p>
    <w:p w14:paraId="6957E181" w14:textId="246425D9" w:rsidR="00BD1E5E" w:rsidRDefault="00BD1E5E" w:rsidP="00BD1E5E">
      <w:pPr>
        <w:spacing w:line="336" w:lineRule="auto"/>
      </w:pPr>
      <w:r>
        <w:t xml:space="preserve">The caller using the Service must translate </w:t>
      </w:r>
      <w:proofErr w:type="spellStart"/>
      <w:r>
        <w:t>te</w:t>
      </w:r>
      <w:proofErr w:type="spellEnd"/>
      <w:r>
        <w:t xml:space="preserve"> reo Māori / the Māori language.</w:t>
      </w:r>
    </w:p>
    <w:p w14:paraId="5E284F32" w14:textId="23D98251" w:rsidR="00BD1E5E" w:rsidRDefault="00BD1E5E" w:rsidP="00BD1E5E">
      <w:pPr>
        <w:spacing w:line="336" w:lineRule="auto"/>
      </w:pPr>
    </w:p>
    <w:p w14:paraId="566376BB" w14:textId="4447F213" w:rsidR="005C6A50" w:rsidRDefault="005C6A50">
      <w:pPr>
        <w:spacing w:line="240" w:lineRule="auto"/>
        <w:ind w:left="0"/>
      </w:pPr>
      <w:r>
        <w:br w:type="page"/>
      </w:r>
    </w:p>
    <w:p w14:paraId="4B70F599" w14:textId="25C18111" w:rsidR="00404CA6" w:rsidRDefault="00EA6EC7" w:rsidP="00853DA3">
      <w:pPr>
        <w:spacing w:line="336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085248" behindDoc="0" locked="0" layoutInCell="1" allowOverlap="1" wp14:anchorId="1D93A966" wp14:editId="17CB827F">
                <wp:simplePos x="0" y="0"/>
                <wp:positionH relativeFrom="margin">
                  <wp:align>left</wp:align>
                </wp:positionH>
                <wp:positionV relativeFrom="paragraph">
                  <wp:posOffset>162469</wp:posOffset>
                </wp:positionV>
                <wp:extent cx="1577627" cy="1267911"/>
                <wp:effectExtent l="0" t="0" r="0" b="8890"/>
                <wp:wrapNone/>
                <wp:docPr id="1639772483" name="Group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7627" cy="1267911"/>
                          <a:chOff x="0" y="0"/>
                          <a:chExt cx="1577627" cy="1267911"/>
                        </a:xfrm>
                      </wpg:grpSpPr>
                      <pic:pic xmlns:pic="http://schemas.openxmlformats.org/drawingml/2006/picture">
                        <pic:nvPicPr>
                          <pic:cNvPr id="1865021186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820" cy="104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30764600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897" y="634181"/>
                            <a:ext cx="633730" cy="63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C29DC5" id="Group 32" o:spid="_x0000_s1026" alt="&quot;&quot;" style="position:absolute;margin-left:0;margin-top:12.8pt;width:124.2pt;height:99.85pt;z-index:252085248;mso-position-horizontal:left;mso-position-horizontal-relative:margin" coordsize="15776,126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">
                <v:shape id="Picture 70" o:spid="_x0000_s1027" type="#_x0000_t75" alt="&quot;&quot;" style="position:absolute;width:14808;height:10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">
                  <v:imagedata r:id="rId159" o:title=""/>
                </v:shape>
                <v:shape id="Picture 70" o:spid="_x0000_s1028" type="#_x0000_t75" alt="&quot;&quot;" style="position:absolute;left:9438;top:6341;width:6338;height:6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">
                  <v:imagedata r:id="rId50" o:title=""/>
                </v:shape>
                <w10:wrap anchorx="margin"/>
              </v:group>
            </w:pict>
          </mc:Fallback>
        </mc:AlternateContent>
      </w:r>
      <w:r w:rsidR="00853DA3">
        <w:t>It is important for people to understand t</w:t>
      </w:r>
      <w:r w:rsidR="00461299">
        <w:t>h</w:t>
      </w:r>
      <w:r w:rsidR="0017734A">
        <w:t xml:space="preserve">at there are different ideas about </w:t>
      </w:r>
      <w:r w:rsidR="00853DA3">
        <w:t xml:space="preserve">what </w:t>
      </w:r>
      <w:r w:rsidR="00461299">
        <w:t>sign words</w:t>
      </w:r>
      <w:r w:rsidR="00404CA6">
        <w:t xml:space="preserve"> </w:t>
      </w:r>
      <w:r w:rsidR="00461299">
        <w:t xml:space="preserve">in </w:t>
      </w:r>
      <w:proofErr w:type="spellStart"/>
      <w:r w:rsidR="00461299">
        <w:t>te</w:t>
      </w:r>
      <w:proofErr w:type="spellEnd"/>
      <w:r w:rsidR="00461299">
        <w:t xml:space="preserve"> reo Māori / </w:t>
      </w:r>
      <w:r w:rsidR="000B541D">
        <w:t xml:space="preserve">the </w:t>
      </w:r>
      <w:r w:rsidR="00461299">
        <w:t>Māori language</w:t>
      </w:r>
      <w:r w:rsidR="00853DA3">
        <w:t xml:space="preserve"> should be used.</w:t>
      </w:r>
    </w:p>
    <w:p w14:paraId="61914425" w14:textId="77777777" w:rsidR="00853DA3" w:rsidRDefault="00853DA3" w:rsidP="00853DA3">
      <w:pPr>
        <w:spacing w:line="336" w:lineRule="auto"/>
      </w:pPr>
    </w:p>
    <w:p w14:paraId="43ED6568" w14:textId="095EF507" w:rsidR="00853DA3" w:rsidRDefault="005E1F6A" w:rsidP="00853DA3">
      <w:pPr>
        <w:spacing w:line="336" w:lineRule="auto"/>
      </w:pPr>
      <w:r>
        <w:rPr>
          <w:noProof/>
        </w:rPr>
        <w:drawing>
          <wp:anchor distT="0" distB="0" distL="114300" distR="114300" simplePos="0" relativeHeight="252091392" behindDoc="0" locked="0" layoutInCell="1" allowOverlap="1" wp14:anchorId="6A648425" wp14:editId="0F2BA0FB">
            <wp:simplePos x="0" y="0"/>
            <wp:positionH relativeFrom="margin">
              <wp:align>left</wp:align>
            </wp:positionH>
            <wp:positionV relativeFrom="paragraph">
              <wp:posOffset>186690</wp:posOffset>
            </wp:positionV>
            <wp:extent cx="1577340" cy="1577340"/>
            <wp:effectExtent l="0" t="0" r="0" b="0"/>
            <wp:wrapNone/>
            <wp:docPr id="1775501130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501130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807" cy="157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2F38D" w14:textId="4DDB8FD8" w:rsidR="00461299" w:rsidRDefault="00853DA3" w:rsidP="00853DA3">
      <w:pPr>
        <w:spacing w:line="336" w:lineRule="auto"/>
      </w:pPr>
      <w:r>
        <w:t xml:space="preserve">Some people feel there should be a standard / set of rules </w:t>
      </w:r>
      <w:r w:rsidR="00461299">
        <w:t xml:space="preserve">to say </w:t>
      </w:r>
      <w:r w:rsidR="0017734A">
        <w:t>how to</w:t>
      </w:r>
      <w:r w:rsidR="00461299">
        <w:t xml:space="preserve"> interpret </w:t>
      </w:r>
      <w:proofErr w:type="spellStart"/>
      <w:r w:rsidR="00461299">
        <w:t>te</w:t>
      </w:r>
      <w:proofErr w:type="spellEnd"/>
      <w:r w:rsidR="00461299">
        <w:t xml:space="preserve"> reo Māori / </w:t>
      </w:r>
      <w:r w:rsidR="000B541D">
        <w:t xml:space="preserve">the </w:t>
      </w:r>
      <w:r w:rsidR="00461299">
        <w:t>Māori language</w:t>
      </w:r>
      <w:r w:rsidR="000B541D">
        <w:t>.</w:t>
      </w:r>
    </w:p>
    <w:p w14:paraId="240234DB" w14:textId="2BA668A7" w:rsidR="00461299" w:rsidRDefault="00461299" w:rsidP="00BD1E5E">
      <w:pPr>
        <w:spacing w:line="336" w:lineRule="auto"/>
      </w:pPr>
    </w:p>
    <w:p w14:paraId="216D183B" w14:textId="4AAA6614" w:rsidR="00BD1E5E" w:rsidRDefault="00BD1E5E" w:rsidP="00BD1E5E">
      <w:pPr>
        <w:spacing w:line="336" w:lineRule="auto"/>
      </w:pPr>
    </w:p>
    <w:p w14:paraId="55ADD884" w14:textId="0FBDF281" w:rsidR="00BD1E5E" w:rsidRDefault="00E20C3E" w:rsidP="00BD1E5E">
      <w:pPr>
        <w:spacing w:line="33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228608" behindDoc="0" locked="0" layoutInCell="1" allowOverlap="1" wp14:anchorId="59B55A36" wp14:editId="3BFA5F6D">
                <wp:simplePos x="0" y="0"/>
                <wp:positionH relativeFrom="column">
                  <wp:posOffset>0</wp:posOffset>
                </wp:positionH>
                <wp:positionV relativeFrom="paragraph">
                  <wp:posOffset>25584</wp:posOffset>
                </wp:positionV>
                <wp:extent cx="1576357" cy="1148654"/>
                <wp:effectExtent l="0" t="0" r="0" b="0"/>
                <wp:wrapNone/>
                <wp:docPr id="1784173458" name="Group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6357" cy="1148654"/>
                          <a:chOff x="0" y="0"/>
                          <a:chExt cx="1576357" cy="1148654"/>
                        </a:xfrm>
                      </wpg:grpSpPr>
                      <pic:pic xmlns:pic="http://schemas.openxmlformats.org/drawingml/2006/picture">
                        <pic:nvPicPr>
                          <pic:cNvPr id="1196848394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16243968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897" y="516194"/>
                            <a:ext cx="63246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087474" id="Group 34" o:spid="_x0000_s1026" alt="&quot;&quot;" style="position:absolute;margin-left:0;margin-top:2pt;width:124.1pt;height:90.45pt;z-index:252228608" coordsize="15763,11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">
                <v:shape id="Picture 70" o:spid="_x0000_s1027" type="#_x0000_t75" alt="&quot;&quot;" style="position:absolute;width:10985;height:10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">
                  <v:imagedata r:id="rId162" o:title=""/>
                </v:shape>
                <v:shape id="Picture 70" o:spid="_x0000_s1028" type="#_x0000_t75" alt="&quot;&quot;" style="position:absolute;left:9438;top:5161;width:6325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">
                  <v:imagedata r:id="rId50" o:title=""/>
                </v:shape>
              </v:group>
            </w:pict>
          </mc:Fallback>
        </mc:AlternateContent>
      </w:r>
      <w:r>
        <w:t xml:space="preserve">Many tāngata </w:t>
      </w:r>
      <w:proofErr w:type="spellStart"/>
      <w:r w:rsidR="00BD1E5E">
        <w:t>turi</w:t>
      </w:r>
      <w:proofErr w:type="spellEnd"/>
      <w:r w:rsidR="00BD1E5E">
        <w:t xml:space="preserve"> Māori</w:t>
      </w:r>
      <w:r w:rsidR="00B03AE8">
        <w:t xml:space="preserve"> / Māori </w:t>
      </w:r>
      <w:r w:rsidR="0017734A">
        <w:t>Deaf</w:t>
      </w:r>
      <w:r w:rsidR="00B03AE8">
        <w:t xml:space="preserve"> people</w:t>
      </w:r>
      <w:r w:rsidR="00BD1E5E">
        <w:t xml:space="preserve"> </w:t>
      </w:r>
      <w:r w:rsidR="00853DA3">
        <w:t xml:space="preserve">said they would </w:t>
      </w:r>
      <w:r w:rsidR="00BD1E5E">
        <w:t xml:space="preserve">be left </w:t>
      </w:r>
      <w:r w:rsidR="00853DA3">
        <w:t>out if</w:t>
      </w:r>
      <w:r w:rsidR="00BD1E5E">
        <w:t xml:space="preserve"> registration </w:t>
      </w:r>
      <w:r w:rsidR="00853DA3">
        <w:t>needed</w:t>
      </w:r>
      <w:r w:rsidR="00BD1E5E">
        <w:t xml:space="preserve"> a:</w:t>
      </w:r>
    </w:p>
    <w:p w14:paraId="082CD564" w14:textId="2941AAFC" w:rsidR="00BD1E5E" w:rsidRDefault="00853DA3" w:rsidP="00BD1E5E">
      <w:pPr>
        <w:pStyle w:val="Listtoplevel"/>
        <w:spacing w:line="336" w:lineRule="auto"/>
      </w:pPr>
      <w:r>
        <mc:AlternateContent>
          <mc:Choice Requires="wpg">
            <w:drawing>
              <wp:anchor distT="0" distB="0" distL="114300" distR="114300" simplePos="0" relativeHeight="252104704" behindDoc="0" locked="0" layoutInCell="1" allowOverlap="1" wp14:anchorId="00C1B0EA" wp14:editId="1228A2CD">
                <wp:simplePos x="0" y="0"/>
                <wp:positionH relativeFrom="margin">
                  <wp:align>left</wp:align>
                </wp:positionH>
                <wp:positionV relativeFrom="paragraph">
                  <wp:posOffset>579846</wp:posOffset>
                </wp:positionV>
                <wp:extent cx="1564497" cy="987814"/>
                <wp:effectExtent l="0" t="0" r="0" b="3175"/>
                <wp:wrapNone/>
                <wp:docPr id="910710589" name="Group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4497" cy="987814"/>
                          <a:chOff x="0" y="0"/>
                          <a:chExt cx="1564497" cy="987814"/>
                        </a:xfrm>
                      </wpg:grpSpPr>
                      <pic:pic xmlns:pic="http://schemas.openxmlformats.org/drawingml/2006/picture">
                        <pic:nvPicPr>
                          <pic:cNvPr id="2000388091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64801506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052" y="464574"/>
                            <a:ext cx="893445" cy="52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1761E0" id="Group 35" o:spid="_x0000_s1026" alt="&quot;&quot;" style="position:absolute;margin-left:0;margin-top:45.65pt;width:123.2pt;height:77.8pt;z-index:252104704;mso-position-horizontal:left;mso-position-horizontal-relative:margin" coordsize="15644,987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A4AAAAAAUmdodGxvbmcAAAM+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">
                <v:shape id="Picture 70" o:spid="_x0000_s1027" type="#_x0000_t75" alt="&quot;&quot;" style="position:absolute;width:7169;height:7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">
                  <v:imagedata r:id="rId165" o:title=""/>
                </v:shape>
                <v:shape id="Picture 70" o:spid="_x0000_s1028" type="#_x0000_t75" alt="&quot;&quot;" style="position:absolute;left:6710;top:4645;width:8934;height:5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">
                  <v:imagedata r:id="rId166" o:title=""/>
                </v:shape>
                <w10:wrap anchorx="margin"/>
              </v:group>
            </w:pict>
          </mc:Fallback>
        </mc:AlternateContent>
      </w:r>
      <w:r w:rsidR="00BD1E5E">
        <w:t>drivers licen</w:t>
      </w:r>
      <w:r w:rsidR="005F22B1">
        <w:t>c</w:t>
      </w:r>
      <w:r w:rsidR="00BD1E5E">
        <w:t>e</w:t>
      </w:r>
    </w:p>
    <w:p w14:paraId="52DD9663" w14:textId="4C1F0BCD" w:rsidR="00BD1E5E" w:rsidRDefault="00BD1E5E" w:rsidP="00BD1E5E">
      <w:pPr>
        <w:pStyle w:val="Listtoplevel"/>
        <w:spacing w:line="336" w:lineRule="auto"/>
      </w:pPr>
      <w:r>
        <w:t>passport.</w:t>
      </w:r>
    </w:p>
    <w:p w14:paraId="1641AF30" w14:textId="5475AE44" w:rsidR="000406CA" w:rsidRDefault="000406CA" w:rsidP="000406CA"/>
    <w:p w14:paraId="66886D3E" w14:textId="794E75C4" w:rsidR="005C6A50" w:rsidRDefault="005C6A50">
      <w:pPr>
        <w:spacing w:line="240" w:lineRule="auto"/>
        <w:ind w:left="0"/>
      </w:pPr>
      <w:r>
        <w:br w:type="page"/>
      </w:r>
    </w:p>
    <w:p w14:paraId="58121870" w14:textId="5D15B483" w:rsidR="000406CA" w:rsidRDefault="005E1F6A" w:rsidP="000A677D">
      <w:pPr>
        <w:pStyle w:val="Heading2"/>
      </w:pPr>
      <w:bookmarkStart w:id="17" w:name="_Toc239936752"/>
      <w:r w:rsidRPr="00F563E1">
        <w:rPr>
          <w:b w:val="0"/>
          <w:bCs/>
          <w:noProof/>
          <w:lang w:val="en-NZ"/>
        </w:rPr>
        <w:lastRenderedPageBreak/>
        <w:drawing>
          <wp:anchor distT="0" distB="0" distL="114300" distR="114300" simplePos="0" relativeHeight="252106752" behindDoc="0" locked="0" layoutInCell="1" allowOverlap="1" wp14:anchorId="765A4A6C" wp14:editId="34F7669F">
            <wp:simplePos x="0" y="0"/>
            <wp:positionH relativeFrom="margin">
              <wp:align>left</wp:align>
            </wp:positionH>
            <wp:positionV relativeFrom="paragraph">
              <wp:posOffset>191589</wp:posOffset>
            </wp:positionV>
            <wp:extent cx="1430020" cy="1430020"/>
            <wp:effectExtent l="0" t="0" r="0" b="0"/>
            <wp:wrapNone/>
            <wp:docPr id="2083141660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41660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159" cy="14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77D">
        <w:t>Funding</w:t>
      </w:r>
      <w:bookmarkEnd w:id="17"/>
    </w:p>
    <w:p w14:paraId="5CF3CDDF" w14:textId="5FDA8463" w:rsidR="000A677D" w:rsidRDefault="000A677D" w:rsidP="000406CA"/>
    <w:p w14:paraId="46BB09C2" w14:textId="77777777" w:rsidR="000A677D" w:rsidRDefault="000A677D" w:rsidP="000406CA">
      <w:r>
        <w:t xml:space="preserve">The Service needs more </w:t>
      </w:r>
    </w:p>
    <w:p w14:paraId="46EF836D" w14:textId="7E0D28AE" w:rsidR="000A677D" w:rsidRDefault="000A677D" w:rsidP="000406CA">
      <w:r>
        <w:t xml:space="preserve">money </w:t>
      </w:r>
      <w:r w:rsidR="005E1F6A">
        <w:t xml:space="preserve">for the things people </w:t>
      </w:r>
      <w:proofErr w:type="gramStart"/>
      <w:r w:rsidR="005E1F6A">
        <w:t>are</w:t>
      </w:r>
      <w:proofErr w:type="gramEnd"/>
      <w:r w:rsidR="005E1F6A">
        <w:t xml:space="preserve"> asking for</w:t>
      </w:r>
      <w:r>
        <w:t xml:space="preserve">. </w:t>
      </w:r>
    </w:p>
    <w:p w14:paraId="052BC103" w14:textId="77777777" w:rsidR="000A677D" w:rsidRDefault="000A677D" w:rsidP="000406CA"/>
    <w:p w14:paraId="3C7399B9" w14:textId="5CB153D2" w:rsidR="000A677D" w:rsidRDefault="00833E04" w:rsidP="000406CA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13920" behindDoc="0" locked="0" layoutInCell="1" allowOverlap="1" wp14:anchorId="766362D5" wp14:editId="5E6A742A">
            <wp:simplePos x="0" y="0"/>
            <wp:positionH relativeFrom="margin">
              <wp:align>left</wp:align>
            </wp:positionH>
            <wp:positionV relativeFrom="paragraph">
              <wp:posOffset>338908</wp:posOffset>
            </wp:positionV>
            <wp:extent cx="1430593" cy="1430593"/>
            <wp:effectExtent l="0" t="0" r="0" b="0"/>
            <wp:wrapNone/>
            <wp:docPr id="620915620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915620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593" cy="143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38239" w14:textId="7BE64429" w:rsidR="000A677D" w:rsidRDefault="00B05379" w:rsidP="000406CA">
      <w:r>
        <w:t>Things the Service need more money for are</w:t>
      </w:r>
      <w:r w:rsidR="000A677D">
        <w:t>:</w:t>
      </w:r>
    </w:p>
    <w:p w14:paraId="01ACA85C" w14:textId="78968C58" w:rsidR="000A677D" w:rsidRDefault="00833E04" w:rsidP="000A677D">
      <w:pPr>
        <w:pStyle w:val="Listtoplevel"/>
      </w:pPr>
      <w:r w:rsidRPr="00F563E1">
        <w:rPr>
          <w:b/>
          <w:bCs/>
          <w:lang w:val="en-NZ"/>
        </w:rPr>
        <w:drawing>
          <wp:anchor distT="0" distB="0" distL="114300" distR="114300" simplePos="0" relativeHeight="252115968" behindDoc="0" locked="0" layoutInCell="1" allowOverlap="1" wp14:anchorId="4E5DD6E9" wp14:editId="6A29BDFD">
            <wp:simplePos x="0" y="0"/>
            <wp:positionH relativeFrom="margin">
              <wp:align>left</wp:align>
            </wp:positionH>
            <wp:positionV relativeFrom="paragraph">
              <wp:posOffset>817532</wp:posOffset>
            </wp:positionV>
            <wp:extent cx="1165123" cy="1165123"/>
            <wp:effectExtent l="0" t="0" r="0" b="0"/>
            <wp:wrapNone/>
            <wp:docPr id="1936783218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83218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573" cy="1167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77D">
        <w:t xml:space="preserve">the technology </w:t>
      </w:r>
    </w:p>
    <w:p w14:paraId="44507C50" w14:textId="748EA8E1" w:rsidR="000A677D" w:rsidRDefault="00B05379" w:rsidP="000A677D">
      <w:pPr>
        <w:pStyle w:val="Listtoplevel"/>
      </w:pPr>
      <w:r>
        <w:t xml:space="preserve">delivery / </w:t>
      </w:r>
      <w:r w:rsidR="000A677D">
        <w:t>how the Service is done.</w:t>
      </w:r>
    </w:p>
    <w:p w14:paraId="601CF1F2" w14:textId="77777777" w:rsidR="005C6A50" w:rsidRDefault="005C6A50" w:rsidP="005C6A50"/>
    <w:p w14:paraId="7DD47B60" w14:textId="7321B29A" w:rsidR="00B05379" w:rsidRDefault="00B05379">
      <w:pPr>
        <w:spacing w:line="240" w:lineRule="auto"/>
        <w:ind w:left="0"/>
      </w:pPr>
      <w:r>
        <w:br w:type="page"/>
      </w:r>
    </w:p>
    <w:p w14:paraId="27005BFE" w14:textId="5A059457" w:rsidR="00A26DE9" w:rsidRDefault="00F10DEC" w:rsidP="00A26DE9">
      <w:pPr>
        <w:pStyle w:val="Heading2"/>
      </w:pPr>
      <w:bookmarkStart w:id="18" w:name="_Toc239936753"/>
      <w:r w:rsidRPr="00F563E1">
        <w:rPr>
          <w:b w:val="0"/>
          <w:bCs/>
          <w:noProof/>
          <w:lang w:val="en-NZ"/>
        </w:rPr>
        <w:lastRenderedPageBreak/>
        <w:drawing>
          <wp:anchor distT="0" distB="0" distL="114300" distR="114300" simplePos="0" relativeHeight="252118016" behindDoc="0" locked="0" layoutInCell="1" allowOverlap="1" wp14:anchorId="667B7CBD" wp14:editId="1114E88A">
            <wp:simplePos x="0" y="0"/>
            <wp:positionH relativeFrom="margin">
              <wp:align>left</wp:align>
            </wp:positionH>
            <wp:positionV relativeFrom="paragraph">
              <wp:posOffset>250916</wp:posOffset>
            </wp:positionV>
            <wp:extent cx="1378585" cy="1378585"/>
            <wp:effectExtent l="0" t="0" r="0" b="0"/>
            <wp:wrapNone/>
            <wp:docPr id="1191518245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518245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8"/>
      <w:r w:rsidR="00B05379">
        <w:t>Tell more people about the Service</w:t>
      </w:r>
    </w:p>
    <w:p w14:paraId="58C34C23" w14:textId="77777777" w:rsidR="000A677D" w:rsidRDefault="000A677D" w:rsidP="000406CA"/>
    <w:p w14:paraId="0A3CB7B3" w14:textId="7E8C6607" w:rsidR="00A26DE9" w:rsidRDefault="00A26DE9" w:rsidP="00A26DE9">
      <w:r>
        <w:t>People do not:</w:t>
      </w:r>
    </w:p>
    <w:p w14:paraId="349E4CFC" w14:textId="5EF32411" w:rsidR="00B05379" w:rsidRDefault="00B05379" w:rsidP="00A26DE9">
      <w:pPr>
        <w:pStyle w:val="Listtoplevel"/>
      </w:pPr>
      <w:r>
        <w:t>know about the Service</w:t>
      </w:r>
    </w:p>
    <w:p w14:paraId="4DCFBAC7" w14:textId="18FBECCF" w:rsidR="00A26DE9" w:rsidRDefault="00B05379" w:rsidP="00A26DE9">
      <w:pPr>
        <w:pStyle w:val="Listtoplevel"/>
      </w:pPr>
      <w:r>
        <mc:AlternateContent>
          <mc:Choice Requires="wpg">
            <w:drawing>
              <wp:anchor distT="0" distB="0" distL="114300" distR="114300" simplePos="0" relativeHeight="252123136" behindDoc="0" locked="0" layoutInCell="1" allowOverlap="1" wp14:anchorId="3643509D" wp14:editId="60434E04">
                <wp:simplePos x="0" y="0"/>
                <wp:positionH relativeFrom="margin">
                  <wp:align>left</wp:align>
                </wp:positionH>
                <wp:positionV relativeFrom="paragraph">
                  <wp:posOffset>54701</wp:posOffset>
                </wp:positionV>
                <wp:extent cx="1216332" cy="1510972"/>
                <wp:effectExtent l="0" t="0" r="0" b="0"/>
                <wp:wrapNone/>
                <wp:docPr id="540564490" name="Group 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6332" cy="1510972"/>
                          <a:chOff x="0" y="0"/>
                          <a:chExt cx="1216332" cy="1510972"/>
                        </a:xfrm>
                      </wpg:grpSpPr>
                      <pic:pic xmlns:pic="http://schemas.openxmlformats.org/drawingml/2006/picture">
                        <pic:nvPicPr>
                          <pic:cNvPr id="1583739953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2232"/>
                            <a:ext cx="759460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4440713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9432" y="0"/>
                            <a:ext cx="59690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152EC1" id="Group 37" o:spid="_x0000_s1026" alt="&quot;&quot;" style="position:absolute;margin-left:0;margin-top:4.3pt;width:95.75pt;height:118.95pt;z-index:252123136;mso-position-horizontal:left;mso-position-horizontal-relative:margin" coordsize="12163,15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">
                <v:shape id="Picture 70" o:spid="_x0000_s1027" type="#_x0000_t75" alt="&quot;&quot;" style="position:absolute;top:1622;width:7594;height:13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">
                  <v:imagedata r:id="rId173" o:title=""/>
                </v:shape>
                <v:shape id="Picture 70" o:spid="_x0000_s1028" type="#_x0000_t75" alt="&quot;&quot;" style="position:absolute;left:6194;width:5969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">
                  <v:imagedata r:id="rId174" o:title=""/>
                </v:shape>
                <w10:wrap anchorx="margin"/>
              </v:group>
            </w:pict>
          </mc:Fallback>
        </mc:AlternateContent>
      </w:r>
      <w:r>
        <w:t xml:space="preserve">have enough </w:t>
      </w:r>
      <w:r w:rsidR="00A26DE9">
        <w:t>trust in the Service</w:t>
      </w:r>
    </w:p>
    <w:p w14:paraId="6992E3C9" w14:textId="7F24277A" w:rsidR="00A26DE9" w:rsidRDefault="00B05379" w:rsidP="00A26DE9">
      <w:pPr>
        <w:pStyle w:val="Listtoplevel"/>
      </w:pPr>
      <w:r>
        <w:t xml:space="preserve">have enough </w:t>
      </w:r>
      <w:r w:rsidR="00A26DE9">
        <w:t xml:space="preserve">confidence the Service works well. </w:t>
      </w:r>
    </w:p>
    <w:p w14:paraId="55C21B61" w14:textId="77777777" w:rsidR="004A594A" w:rsidRDefault="004A594A" w:rsidP="00A26DE9"/>
    <w:p w14:paraId="3261E1A7" w14:textId="77777777" w:rsidR="00B05379" w:rsidRDefault="00B05379" w:rsidP="00A26DE9"/>
    <w:p w14:paraId="42D5CC97" w14:textId="52809B30" w:rsidR="00A26DE9" w:rsidRDefault="00F10DEC" w:rsidP="00A26DE9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25184" behindDoc="0" locked="0" layoutInCell="1" allowOverlap="1" wp14:anchorId="221FC5EB" wp14:editId="32221318">
            <wp:simplePos x="0" y="0"/>
            <wp:positionH relativeFrom="margin">
              <wp:align>left</wp:align>
            </wp:positionH>
            <wp:positionV relativeFrom="paragraph">
              <wp:posOffset>15793</wp:posOffset>
            </wp:positionV>
            <wp:extent cx="1312607" cy="1312607"/>
            <wp:effectExtent l="0" t="0" r="0" b="1905"/>
            <wp:wrapNone/>
            <wp:docPr id="763600578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600578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607" cy="131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379">
        <w:t>T</w:t>
      </w:r>
      <w:r w:rsidR="00A26DE9">
        <w:t xml:space="preserve">he Service </w:t>
      </w:r>
      <w:r w:rsidR="00B05379">
        <w:t>needs to</w:t>
      </w:r>
      <w:r w:rsidR="00A26DE9">
        <w:t>:</w:t>
      </w:r>
    </w:p>
    <w:p w14:paraId="3D88B835" w14:textId="6740350D" w:rsidR="00A26DE9" w:rsidRDefault="00A26DE9" w:rsidP="00A26DE9">
      <w:pPr>
        <w:pStyle w:val="Listtoplevel"/>
      </w:pPr>
      <w:r>
        <w:t>connect with the Deaf community in a good way</w:t>
      </w:r>
    </w:p>
    <w:p w14:paraId="29AAAD11" w14:textId="1DF14DF5" w:rsidR="00A26DE9" w:rsidRDefault="00F10DEC" w:rsidP="00A26DE9">
      <w:pPr>
        <w:pStyle w:val="Listtoplevel"/>
      </w:pPr>
      <w:r w:rsidRPr="00F563E1">
        <w:rPr>
          <w:b/>
          <w:bCs/>
          <w:lang w:val="en-NZ"/>
        </w:rPr>
        <w:drawing>
          <wp:anchor distT="0" distB="0" distL="114300" distR="114300" simplePos="0" relativeHeight="252142592" behindDoc="0" locked="0" layoutInCell="1" allowOverlap="1" wp14:anchorId="4D48741D" wp14:editId="7D549D43">
            <wp:simplePos x="0" y="0"/>
            <wp:positionH relativeFrom="margin">
              <wp:align>left</wp:align>
            </wp:positionH>
            <wp:positionV relativeFrom="paragraph">
              <wp:posOffset>161269</wp:posOffset>
            </wp:positionV>
            <wp:extent cx="1194619" cy="1194619"/>
            <wp:effectExtent l="0" t="0" r="5715" b="5715"/>
            <wp:wrapNone/>
            <wp:docPr id="999349486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349486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170" cy="119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6DE9">
        <w:t>tell people about what they can do</w:t>
      </w:r>
    </w:p>
    <w:p w14:paraId="12ABF456" w14:textId="52899706" w:rsidR="00A26DE9" w:rsidRDefault="00A26DE9" w:rsidP="00A26DE9">
      <w:pPr>
        <w:pStyle w:val="Listtoplevel"/>
      </w:pPr>
      <w:r>
        <w:t>have enough leaders who are:</w:t>
      </w:r>
    </w:p>
    <w:p w14:paraId="06D4F719" w14:textId="0373B2ED" w:rsidR="00A26DE9" w:rsidRDefault="004A594A" w:rsidP="00A26DE9">
      <w:pPr>
        <w:pStyle w:val="Listsecondleve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35424" behindDoc="0" locked="0" layoutInCell="1" allowOverlap="1" wp14:anchorId="7F93577D" wp14:editId="42101078">
                <wp:simplePos x="0" y="0"/>
                <wp:positionH relativeFrom="margin">
                  <wp:align>left</wp:align>
                </wp:positionH>
                <wp:positionV relativeFrom="paragraph">
                  <wp:posOffset>118926</wp:posOffset>
                </wp:positionV>
                <wp:extent cx="1671587" cy="1140645"/>
                <wp:effectExtent l="0" t="0" r="0" b="2540"/>
                <wp:wrapNone/>
                <wp:docPr id="62684853" name="Group 3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1587" cy="1140645"/>
                          <a:chOff x="0" y="0"/>
                          <a:chExt cx="1671587" cy="1140645"/>
                        </a:xfrm>
                      </wpg:grpSpPr>
                      <pic:pic xmlns:pic="http://schemas.openxmlformats.org/drawingml/2006/picture">
                        <pic:nvPicPr>
                          <pic:cNvPr id="1927129087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8066580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762" y="508820"/>
                            <a:ext cx="631825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B8A154" id="Group 38" o:spid="_x0000_s1026" alt="&quot;&quot;" style="position:absolute;margin-left:0;margin-top:9.35pt;width:131.6pt;height:89.8pt;z-index:252135424;mso-position-horizontal:left;mso-position-horizontal-relative:margin" coordsize="16715,11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">
                <v:shape id="Picture 70" o:spid="_x0000_s1027" type="#_x0000_t75" alt="&quot;&quot;" style="position:absolute;width:10541;height:10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">
                  <v:imagedata r:id="rId178" o:title=""/>
                </v:shape>
                <v:shape id="Picture 70" o:spid="_x0000_s1028" type="#_x0000_t75" alt="&quot;&quot;" style="position:absolute;left:10397;top:5088;width:6318;height:6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">
                  <v:imagedata r:id="rId50" o:title=""/>
                </v:shape>
                <w10:wrap anchorx="margin"/>
              </v:group>
            </w:pict>
          </mc:Fallback>
        </mc:AlternateContent>
      </w:r>
      <w:r w:rsidR="00A26DE9">
        <w:t xml:space="preserve">Deaf </w:t>
      </w:r>
    </w:p>
    <w:p w14:paraId="7CB12F9F" w14:textId="4016D428" w:rsidR="00A26DE9" w:rsidRDefault="00A26DE9" w:rsidP="00A26DE9">
      <w:pPr>
        <w:pStyle w:val="Listsecondlevel"/>
      </w:pPr>
      <w:r>
        <w:t xml:space="preserve">disabled. </w:t>
      </w:r>
    </w:p>
    <w:p w14:paraId="23283E39" w14:textId="0F77A92D" w:rsidR="003D57BF" w:rsidRPr="003D57BF" w:rsidRDefault="00F10DEC" w:rsidP="00A26DE9">
      <w:r w:rsidRPr="00F563E1">
        <w:rPr>
          <w:b/>
          <w:bCs/>
          <w:noProof/>
          <w:lang w:val="en-NZ"/>
        </w:rPr>
        <w:lastRenderedPageBreak/>
        <w:drawing>
          <wp:anchor distT="0" distB="0" distL="114300" distR="114300" simplePos="0" relativeHeight="252137472" behindDoc="0" locked="0" layoutInCell="1" allowOverlap="1" wp14:anchorId="3CCB0255" wp14:editId="52BD4515">
            <wp:simplePos x="0" y="0"/>
            <wp:positionH relativeFrom="margin">
              <wp:align>left</wp:align>
            </wp:positionH>
            <wp:positionV relativeFrom="paragraph">
              <wp:posOffset>-181338</wp:posOffset>
            </wp:positionV>
            <wp:extent cx="1497874" cy="1123405"/>
            <wp:effectExtent l="0" t="0" r="0" b="635"/>
            <wp:wrapNone/>
            <wp:docPr id="499418298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418298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44" cy="112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744">
        <w:t>MBIE</w:t>
      </w:r>
      <w:r w:rsidR="003D57BF">
        <w:t xml:space="preserve"> </w:t>
      </w:r>
      <w:r w:rsidR="00B05379">
        <w:t>could do more to support</w:t>
      </w:r>
      <w:r>
        <w:t xml:space="preserve"> the Service</w:t>
      </w:r>
      <w:r w:rsidR="003D57BF">
        <w:t>.</w:t>
      </w:r>
    </w:p>
    <w:p w14:paraId="336DC3A0" w14:textId="77777777" w:rsidR="003D57BF" w:rsidRDefault="003D57BF" w:rsidP="00A26DE9"/>
    <w:p w14:paraId="5396F398" w14:textId="31889B98" w:rsidR="003D57BF" w:rsidRDefault="003D57BF" w:rsidP="00A26DE9"/>
    <w:p w14:paraId="71CAB628" w14:textId="3EC321B8" w:rsidR="003D57BF" w:rsidRDefault="00B05379" w:rsidP="005C6A50">
      <w:r>
        <w:rPr>
          <w:noProof/>
        </w:rPr>
        <w:drawing>
          <wp:anchor distT="0" distB="0" distL="114300" distR="114300" simplePos="0" relativeHeight="252140544" behindDoc="0" locked="0" layoutInCell="1" allowOverlap="1" wp14:anchorId="5EF1553A" wp14:editId="6CC4BE16">
            <wp:simplePos x="0" y="0"/>
            <wp:positionH relativeFrom="margin">
              <wp:align>left</wp:align>
            </wp:positionH>
            <wp:positionV relativeFrom="paragraph">
              <wp:posOffset>8709</wp:posOffset>
            </wp:positionV>
            <wp:extent cx="1348006" cy="1375954"/>
            <wp:effectExtent l="0" t="0" r="0" b="0"/>
            <wp:wrapNone/>
            <wp:docPr id="1376241808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241808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006" cy="137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D57BF">
        <w:t xml:space="preserve">The Service </w:t>
      </w:r>
      <w:r>
        <w:t>needs more people who support it</w:t>
      </w:r>
      <w:r w:rsidR="003D57BF">
        <w:t xml:space="preserve">. </w:t>
      </w:r>
    </w:p>
    <w:p w14:paraId="2F922B76" w14:textId="77777777" w:rsidR="005C6A50" w:rsidRDefault="005C6A50" w:rsidP="005C6A50"/>
    <w:p w14:paraId="564298CE" w14:textId="77777777" w:rsidR="005C6A50" w:rsidRDefault="005C6A50" w:rsidP="005C6A50"/>
    <w:p w14:paraId="0DDCC387" w14:textId="55F08EDE" w:rsidR="003D57BF" w:rsidRDefault="009A0EF6" w:rsidP="009A0EF6">
      <w:pPr>
        <w:pStyle w:val="Heading2"/>
      </w:pPr>
      <w:bookmarkStart w:id="19" w:name="_Toc239936754"/>
      <w:r>
        <w:t>The Service needs to be better for different people</w:t>
      </w:r>
      <w:bookmarkEnd w:id="19"/>
    </w:p>
    <w:p w14:paraId="256FA219" w14:textId="66A3BA52" w:rsidR="009A0EF6" w:rsidRDefault="009A0EF6" w:rsidP="0004510A"/>
    <w:p w14:paraId="692A9890" w14:textId="08A5BF6E" w:rsidR="00567D68" w:rsidRDefault="00A93B9A" w:rsidP="0004510A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44640" behindDoc="0" locked="0" layoutInCell="1" allowOverlap="1" wp14:anchorId="30014DB0" wp14:editId="407893A3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439545" cy="1539875"/>
            <wp:effectExtent l="0" t="0" r="8255" b="3175"/>
            <wp:wrapNone/>
            <wp:docPr id="1745805194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805194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D68">
        <w:t>There are some people who:</w:t>
      </w:r>
    </w:p>
    <w:p w14:paraId="09FF181D" w14:textId="402724F3" w:rsidR="00567D68" w:rsidRDefault="00567D68" w:rsidP="00567D68">
      <w:pPr>
        <w:pStyle w:val="Listtoplevel"/>
      </w:pPr>
      <w:r>
        <w:t xml:space="preserve">want to use the Service </w:t>
      </w:r>
    </w:p>
    <w:p w14:paraId="6EC28D05" w14:textId="2C18CAAD" w:rsidR="00567D68" w:rsidRPr="00567D68" w:rsidRDefault="00567D68" w:rsidP="00567D68">
      <w:pPr>
        <w:pStyle w:val="Listtoplevel"/>
        <w:numPr>
          <w:ilvl w:val="0"/>
          <w:numId w:val="0"/>
        </w:numPr>
        <w:ind w:left="4253"/>
        <w:rPr>
          <w:b/>
          <w:bCs/>
        </w:rPr>
      </w:pPr>
      <w:r w:rsidRPr="00567D68">
        <w:rPr>
          <w:b/>
          <w:bCs/>
        </w:rPr>
        <w:t xml:space="preserve">but </w:t>
      </w:r>
    </w:p>
    <w:p w14:paraId="711BF1A1" w14:textId="4E241B6D" w:rsidR="0004510A" w:rsidRDefault="00A93B9A" w:rsidP="00567D68">
      <w:pPr>
        <w:pStyle w:val="Listtoplevel"/>
      </w:pPr>
      <w:r w:rsidRPr="00F563E1">
        <w:rPr>
          <w:b/>
          <w:bCs/>
          <w:lang w:val="en-NZ"/>
        </w:rPr>
        <w:drawing>
          <wp:anchor distT="0" distB="0" distL="114300" distR="114300" simplePos="0" relativeHeight="252146688" behindDoc="0" locked="0" layoutInCell="1" allowOverlap="1" wp14:anchorId="790A97E4" wp14:editId="7A8AF8D2">
            <wp:simplePos x="0" y="0"/>
            <wp:positionH relativeFrom="margin">
              <wp:align>left</wp:align>
            </wp:positionH>
            <wp:positionV relativeFrom="paragraph">
              <wp:posOffset>316411</wp:posOffset>
            </wp:positionV>
            <wp:extent cx="1548581" cy="1325187"/>
            <wp:effectExtent l="0" t="0" r="0" b="8890"/>
            <wp:wrapNone/>
            <wp:docPr id="1239252325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52325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581" cy="132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379">
        <w:t>have different needs to what the Service does now</w:t>
      </w:r>
      <w:r w:rsidR="00567D68">
        <w:t>.</w:t>
      </w:r>
    </w:p>
    <w:p w14:paraId="4972042D" w14:textId="3BE500FA" w:rsidR="005C6A50" w:rsidRDefault="005C6A50" w:rsidP="005C6A50"/>
    <w:p w14:paraId="26788EDA" w14:textId="46D56A39" w:rsidR="00A93B9A" w:rsidRDefault="00A93B9A">
      <w:pPr>
        <w:spacing w:line="240" w:lineRule="auto"/>
        <w:ind w:left="0"/>
      </w:pPr>
      <w:r>
        <w:br w:type="page"/>
      </w:r>
    </w:p>
    <w:p w14:paraId="119DE21F" w14:textId="26414168" w:rsidR="00567D68" w:rsidRDefault="008B185D" w:rsidP="00567D68">
      <w:r w:rsidRPr="00F563E1">
        <w:rPr>
          <w:b/>
          <w:bCs/>
          <w:noProof/>
          <w:lang w:val="en-NZ"/>
        </w:rPr>
        <w:lastRenderedPageBreak/>
        <w:drawing>
          <wp:anchor distT="0" distB="0" distL="114300" distR="114300" simplePos="0" relativeHeight="252148736" behindDoc="0" locked="0" layoutInCell="1" allowOverlap="1" wp14:anchorId="55DB3A4F" wp14:editId="71AC5021">
            <wp:simplePos x="0" y="0"/>
            <wp:positionH relativeFrom="margin">
              <wp:align>left</wp:align>
            </wp:positionH>
            <wp:positionV relativeFrom="paragraph">
              <wp:posOffset>7968</wp:posOffset>
            </wp:positionV>
            <wp:extent cx="1379862" cy="1379862"/>
            <wp:effectExtent l="0" t="0" r="0" b="0"/>
            <wp:wrapNone/>
            <wp:docPr id="1208530235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530235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862" cy="137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D68">
        <w:t xml:space="preserve">For example there are </w:t>
      </w:r>
      <w:r w:rsidR="00E20C3E">
        <w:t xml:space="preserve">people who have had </w:t>
      </w:r>
      <w:r w:rsidR="00567D68" w:rsidRPr="005C6A50">
        <w:rPr>
          <w:b/>
          <w:bCs/>
        </w:rPr>
        <w:t>stroke</w:t>
      </w:r>
      <w:r w:rsidR="00E20C3E" w:rsidRPr="005C6A50">
        <w:rPr>
          <w:b/>
          <w:bCs/>
        </w:rPr>
        <w:t>s</w:t>
      </w:r>
      <w:r w:rsidR="00567D68">
        <w:t xml:space="preserve"> who have:</w:t>
      </w:r>
    </w:p>
    <w:p w14:paraId="00773330" w14:textId="3D86101F" w:rsidR="00567D68" w:rsidRDefault="00567D68" w:rsidP="00567D68">
      <w:pPr>
        <w:pStyle w:val="Listtoplevel"/>
      </w:pPr>
      <w:r>
        <w:t>hearing loss</w:t>
      </w:r>
    </w:p>
    <w:p w14:paraId="283C62CE" w14:textId="5B253F4A" w:rsidR="00567D68" w:rsidRDefault="00A93B9A" w:rsidP="00567D68">
      <w:pPr>
        <w:pStyle w:val="Listtoplevel"/>
      </w:pPr>
      <w:r w:rsidRPr="00F563E1">
        <w:rPr>
          <w:b/>
          <w:bCs/>
          <w:lang w:val="en-NZ"/>
        </w:rPr>
        <w:drawing>
          <wp:anchor distT="0" distB="0" distL="114300" distR="114300" simplePos="0" relativeHeight="252302336" behindDoc="0" locked="0" layoutInCell="1" allowOverlap="1" wp14:anchorId="6F322ED8" wp14:editId="2606E5D8">
            <wp:simplePos x="0" y="0"/>
            <wp:positionH relativeFrom="margin">
              <wp:align>left</wp:align>
            </wp:positionH>
            <wp:positionV relativeFrom="paragraph">
              <wp:posOffset>136344</wp:posOffset>
            </wp:positionV>
            <wp:extent cx="1200260" cy="1379862"/>
            <wp:effectExtent l="0" t="0" r="0" b="0"/>
            <wp:wrapNone/>
            <wp:docPr id="1603746231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746231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260" cy="137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D68">
        <w:t>changes to their speech</w:t>
      </w:r>
    </w:p>
    <w:p w14:paraId="05C9C8DC" w14:textId="0996901C" w:rsidR="00567D68" w:rsidRDefault="00567D68" w:rsidP="00567D68">
      <w:pPr>
        <w:pStyle w:val="Listtoplevel"/>
      </w:pPr>
      <w:r>
        <w:t xml:space="preserve">changes to how they move. </w:t>
      </w:r>
    </w:p>
    <w:p w14:paraId="3D4D60DF" w14:textId="77777777" w:rsidR="00A93B9A" w:rsidRDefault="00A93B9A" w:rsidP="00A93B9A"/>
    <w:p w14:paraId="37BAD324" w14:textId="77777777" w:rsidR="00A93B9A" w:rsidRDefault="00A93B9A" w:rsidP="00A93B9A"/>
    <w:p w14:paraId="2C6E128E" w14:textId="4A4E4B53" w:rsidR="005C6A50" w:rsidRDefault="004A594A" w:rsidP="00567D68">
      <w:r>
        <w:rPr>
          <w:noProof/>
        </w:rPr>
        <mc:AlternateContent>
          <mc:Choice Requires="wpg">
            <w:drawing>
              <wp:anchor distT="0" distB="0" distL="114300" distR="114300" simplePos="0" relativeHeight="252260352" behindDoc="0" locked="0" layoutInCell="1" allowOverlap="1" wp14:anchorId="38AC9B93" wp14:editId="0F5AB60E">
                <wp:simplePos x="0" y="0"/>
                <wp:positionH relativeFrom="column">
                  <wp:posOffset>0</wp:posOffset>
                </wp:positionH>
                <wp:positionV relativeFrom="paragraph">
                  <wp:posOffset>-418011</wp:posOffset>
                </wp:positionV>
                <wp:extent cx="1439545" cy="1424305"/>
                <wp:effectExtent l="0" t="0" r="8255" b="4445"/>
                <wp:wrapNone/>
                <wp:docPr id="755838023" name="Group 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1424305"/>
                          <a:chOff x="0" y="0"/>
                          <a:chExt cx="1439545" cy="1424305"/>
                        </a:xfrm>
                      </wpg:grpSpPr>
                      <pic:pic xmlns:pic="http://schemas.openxmlformats.org/drawingml/2006/picture">
                        <pic:nvPicPr>
                          <pic:cNvPr id="1563724980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50328095" name="Arrow: Up 3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566059" y="984010"/>
                            <a:ext cx="285750" cy="365817"/>
                          </a:xfrm>
                          <a:prstGeom prst="upArrow">
                            <a:avLst/>
                          </a:prstGeom>
                          <a:solidFill>
                            <a:srgbClr val="EE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5602837" name="Multiplication Sign 3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44137" y="522514"/>
                            <a:ext cx="513805" cy="583474"/>
                          </a:xfrm>
                          <a:prstGeom prst="mathMultiply">
                            <a:avLst/>
                          </a:prstGeom>
                          <a:solidFill>
                            <a:srgbClr val="EE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F21CE9" id="Group 37" o:spid="_x0000_s1026" alt="&quot;&quot;" style="position:absolute;margin-left:0;margin-top:-32.9pt;width:113.35pt;height:112.15pt;z-index:252260352;mso-height-relative:margin" coordsize="14395,14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">
                <v:shape id="Picture 70" o:spid="_x0000_s1027" type="#_x0000_t75" alt="&quot;&quot;" style="position:absolute;width:14395;height:14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">
                  <v:imagedata r:id="rId186" o:title=""/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Arrow: Up 35" o:spid="_x0000_s1028" type="#_x0000_t68" alt="&quot;&quot;" style="position:absolute;left:5660;top:9840;width:2858;height:36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" adj="8436" fillcolor="#e00" stroked="f" strokeweight="1pt"/>
                <v:shape id="Multiplication Sign 36" o:spid="_x0000_s1029" alt="&quot;&quot;" style="position:absolute;left:4441;top:5225;width:5138;height:5834;visibility:visible;mso-wrap-style:square;v-text-anchor:middle" coordsize="513805,583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" path="m78056,180069r90694,-79866l256903,200308,345055,100203r90694,79866l337414,291737r98335,111668l345055,483271,256903,383166,168750,483271,78056,403405,176391,291737,78056,180069xe" fillcolor="#e00" stroked="f" strokeweight="1pt">
                  <v:stroke joinstyle="miter"/>
                  <v:path arrowok="t" o:connecttype="custom" o:connectlocs="78056,180069;168750,100203;256903,200308;345055,100203;435749,180069;337414,291737;435749,403405;345055,483271;256903,383166;168750,483271;78056,403405;176391,291737;78056,180069" o:connectangles="0,0,0,0,0,0,0,0,0,0,0,0,0"/>
                </v:shape>
              </v:group>
            </w:pict>
          </mc:Fallback>
        </mc:AlternateContent>
      </w:r>
      <w:r w:rsidR="005C6A50">
        <w:rPr>
          <w:noProof/>
        </w:rPr>
        <mc:AlternateContent>
          <mc:Choice Requires="wps">
            <w:drawing>
              <wp:anchor distT="0" distB="0" distL="114300" distR="114300" simplePos="0" relativeHeight="252250112" behindDoc="1" locked="0" layoutInCell="1" allowOverlap="1" wp14:anchorId="0374E3A4" wp14:editId="37F1C380">
                <wp:simplePos x="0" y="0"/>
                <wp:positionH relativeFrom="margin">
                  <wp:align>right</wp:align>
                </wp:positionH>
                <wp:positionV relativeFrom="paragraph">
                  <wp:posOffset>-139518</wp:posOffset>
                </wp:positionV>
                <wp:extent cx="3599815" cy="923108"/>
                <wp:effectExtent l="0" t="0" r="635" b="0"/>
                <wp:wrapNone/>
                <wp:docPr id="200016232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92310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8DB894" id="Rectangle 1" o:spid="_x0000_s1026" alt="&quot;&quot;" style="position:absolute;margin-left:232.25pt;margin-top:-11pt;width:283.45pt;height:72.7pt;z-index:-25106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" fillcolor="#bdd6ee [1304]" stroked="f" strokeweight="1pt">
                <w10:wrap anchorx="margin"/>
              </v:rect>
            </w:pict>
          </mc:Fallback>
        </mc:AlternateContent>
      </w:r>
      <w:r w:rsidR="005C6A50">
        <w:t xml:space="preserve">A </w:t>
      </w:r>
      <w:r w:rsidR="005C6A50" w:rsidRPr="005C6A50">
        <w:rPr>
          <w:b/>
          <w:bCs/>
        </w:rPr>
        <w:t>stroke</w:t>
      </w:r>
      <w:r w:rsidR="005C6A50">
        <w:t xml:space="preserve"> happens when the brain does not get enough blood.</w:t>
      </w:r>
    </w:p>
    <w:p w14:paraId="43D4B3C0" w14:textId="26143BB4" w:rsidR="005C6A50" w:rsidRDefault="005C6A50" w:rsidP="004A594A"/>
    <w:p w14:paraId="71D8C896" w14:textId="77777777" w:rsidR="004A594A" w:rsidRDefault="004A594A" w:rsidP="004A594A"/>
    <w:p w14:paraId="51ED2280" w14:textId="5D6FBA59" w:rsidR="0065660F" w:rsidRDefault="008B185D" w:rsidP="00567D68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52832" behindDoc="0" locked="0" layoutInCell="1" allowOverlap="1" wp14:anchorId="2919E699" wp14:editId="649DA89F">
            <wp:simplePos x="0" y="0"/>
            <wp:positionH relativeFrom="margin">
              <wp:align>left</wp:align>
            </wp:positionH>
            <wp:positionV relativeFrom="paragraph">
              <wp:posOffset>186751</wp:posOffset>
            </wp:positionV>
            <wp:extent cx="1570703" cy="1570703"/>
            <wp:effectExtent l="0" t="0" r="0" b="0"/>
            <wp:wrapNone/>
            <wp:docPr id="628908082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08082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703" cy="157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60F">
        <w:t>There are people with learning disabilit</w:t>
      </w:r>
      <w:r w:rsidR="00E20C3E">
        <w:t>y</w:t>
      </w:r>
      <w:r w:rsidR="0065660F">
        <w:t xml:space="preserve"> who:</w:t>
      </w:r>
    </w:p>
    <w:p w14:paraId="568185EF" w14:textId="6781CBF4" w:rsidR="0065660F" w:rsidRDefault="0065660F" w:rsidP="0065660F">
      <w:pPr>
        <w:pStyle w:val="Listtoplevel"/>
      </w:pPr>
      <w:r>
        <w:t>live in a way</w:t>
      </w:r>
      <w:r w:rsidR="000B541D">
        <w:t xml:space="preserve"> that means</w:t>
      </w:r>
      <w:r>
        <w:t xml:space="preserve"> they can take care of themselves</w:t>
      </w:r>
    </w:p>
    <w:p w14:paraId="5CFCBF34" w14:textId="76FD2281" w:rsidR="0065660F" w:rsidRPr="0065660F" w:rsidRDefault="0065660F" w:rsidP="0065660F">
      <w:pPr>
        <w:pStyle w:val="Listtoplevel"/>
        <w:numPr>
          <w:ilvl w:val="0"/>
          <w:numId w:val="0"/>
        </w:numPr>
        <w:ind w:left="4253"/>
        <w:rPr>
          <w:b/>
          <w:bCs/>
        </w:rPr>
      </w:pPr>
      <w:r w:rsidRPr="0065660F">
        <w:rPr>
          <w:b/>
          <w:bCs/>
        </w:rPr>
        <w:t>but</w:t>
      </w:r>
    </w:p>
    <w:p w14:paraId="7A3524A5" w14:textId="68219630" w:rsidR="0065660F" w:rsidRDefault="008B185D" w:rsidP="0065660F">
      <w:pPr>
        <w:pStyle w:val="Listtoplevel"/>
      </w:pPr>
      <w:r w:rsidRPr="00F563E1">
        <w:rPr>
          <w:b/>
          <w:bCs/>
          <w:lang w:val="en-NZ"/>
        </w:rPr>
        <w:drawing>
          <wp:anchor distT="0" distB="0" distL="114300" distR="114300" simplePos="0" relativeHeight="252154880" behindDoc="0" locked="0" layoutInCell="1" allowOverlap="1" wp14:anchorId="75CAA0FE" wp14:editId="4BB7C8C2">
            <wp:simplePos x="0" y="0"/>
            <wp:positionH relativeFrom="margin">
              <wp:align>left</wp:align>
            </wp:positionH>
            <wp:positionV relativeFrom="paragraph">
              <wp:posOffset>234622</wp:posOffset>
            </wp:positionV>
            <wp:extent cx="1620000" cy="1041597"/>
            <wp:effectExtent l="0" t="0" r="0" b="6350"/>
            <wp:wrapNone/>
            <wp:docPr id="1145287306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287306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041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60F">
        <w:t>need support with some conversations / things they talk about.</w:t>
      </w:r>
    </w:p>
    <w:p w14:paraId="196B0FE6" w14:textId="77777777" w:rsidR="0065660F" w:rsidRDefault="0065660F" w:rsidP="0065660F"/>
    <w:p w14:paraId="62293CFF" w14:textId="0BBC1D99" w:rsidR="0065660F" w:rsidRDefault="00A93B9A" w:rsidP="0065660F">
      <w:r w:rsidRPr="00F563E1">
        <w:rPr>
          <w:b/>
          <w:bCs/>
          <w:noProof/>
          <w:lang w:val="en-NZ"/>
        </w:rPr>
        <w:lastRenderedPageBreak/>
        <w:drawing>
          <wp:anchor distT="0" distB="0" distL="114300" distR="114300" simplePos="0" relativeHeight="252304384" behindDoc="0" locked="0" layoutInCell="1" allowOverlap="1" wp14:anchorId="4AC83E4A" wp14:editId="03A428A4">
            <wp:simplePos x="0" y="0"/>
            <wp:positionH relativeFrom="margin">
              <wp:align>left</wp:align>
            </wp:positionH>
            <wp:positionV relativeFrom="paragraph">
              <wp:posOffset>-321672</wp:posOffset>
            </wp:positionV>
            <wp:extent cx="1289745" cy="1379862"/>
            <wp:effectExtent l="0" t="0" r="5715" b="0"/>
            <wp:wrapNone/>
            <wp:docPr id="37560547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60547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745" cy="137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82E">
        <w:t>P</w:t>
      </w:r>
      <w:r w:rsidR="0065660F">
        <w:t xml:space="preserve">eople with learning </w:t>
      </w:r>
      <w:r w:rsidR="00E20C3E">
        <w:t xml:space="preserve">disability </w:t>
      </w:r>
      <w:r>
        <w:t>c</w:t>
      </w:r>
      <w:r w:rsidR="0065660F">
        <w:t xml:space="preserve">ould use the Service. </w:t>
      </w:r>
    </w:p>
    <w:p w14:paraId="731F60D4" w14:textId="77777777" w:rsidR="00A93B9A" w:rsidRDefault="00A93B9A" w:rsidP="0065660F"/>
    <w:p w14:paraId="4AFF9F33" w14:textId="77777777" w:rsidR="00A93B9A" w:rsidRDefault="00A93B9A" w:rsidP="0065660F"/>
    <w:p w14:paraId="38C79FC7" w14:textId="3FFE07AC" w:rsidR="00A93B9A" w:rsidRDefault="00A93B9A" w:rsidP="0065660F">
      <w:r>
        <w:rPr>
          <w:noProof/>
        </w:rPr>
        <mc:AlternateContent>
          <mc:Choice Requires="wpg">
            <w:drawing>
              <wp:anchor distT="0" distB="0" distL="114300" distR="114300" simplePos="0" relativeHeight="252309504" behindDoc="0" locked="0" layoutInCell="1" allowOverlap="1" wp14:anchorId="0F7928DB" wp14:editId="0C390C93">
                <wp:simplePos x="0" y="0"/>
                <wp:positionH relativeFrom="column">
                  <wp:posOffset>0</wp:posOffset>
                </wp:positionH>
                <wp:positionV relativeFrom="paragraph">
                  <wp:posOffset>8709</wp:posOffset>
                </wp:positionV>
                <wp:extent cx="1537244" cy="1192983"/>
                <wp:effectExtent l="0" t="0" r="6350" b="0"/>
                <wp:wrapNone/>
                <wp:docPr id="752218787" name="Group 3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7244" cy="1192983"/>
                          <a:chOff x="0" y="0"/>
                          <a:chExt cx="1537244" cy="1192983"/>
                        </a:xfrm>
                      </wpg:grpSpPr>
                      <pic:pic xmlns:pic="http://schemas.openxmlformats.org/drawingml/2006/picture">
                        <pic:nvPicPr>
                          <pic:cNvPr id="480754133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1588"/>
                            <a:ext cx="113284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10844036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274" y="0"/>
                            <a:ext cx="648970" cy="57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59F1D3" id="Group 39" o:spid="_x0000_s1026" alt="&quot;&quot;" style="position:absolute;margin-left:0;margin-top:.7pt;width:121.05pt;height:93.95pt;z-index:252309504" coordsize="15372,1192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">
                <v:shape id="Picture 70" o:spid="_x0000_s1027" type="#_x0000_t75" alt="&quot;&quot;" style="position:absolute;top:1915;width:11328;height:10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">
                  <v:imagedata r:id="rId191" o:title=""/>
                </v:shape>
                <v:shape id="Picture 70" o:spid="_x0000_s1028" type="#_x0000_t75" alt="&quot;&quot;" style="position:absolute;left:8882;width:6490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">
                  <v:imagedata r:id="rId141" o:title=""/>
                </v:shape>
              </v:group>
            </w:pict>
          </mc:Fallback>
        </mc:AlternateContent>
      </w:r>
      <w:r>
        <w:t xml:space="preserve">This would support them to be understood even if they say things in a different way. </w:t>
      </w:r>
    </w:p>
    <w:p w14:paraId="541F546D" w14:textId="505CB833" w:rsidR="0065660F" w:rsidRDefault="0065660F" w:rsidP="0065660F"/>
    <w:p w14:paraId="78E3FFA8" w14:textId="56298455" w:rsidR="0065660F" w:rsidRDefault="0065660F" w:rsidP="0065660F"/>
    <w:p w14:paraId="2D3967EE" w14:textId="33B018BA" w:rsidR="007A541D" w:rsidRDefault="004A594A" w:rsidP="0065660F"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58976" behindDoc="0" locked="0" layoutInCell="1" allowOverlap="1" wp14:anchorId="510BC843" wp14:editId="35229EF6">
            <wp:simplePos x="0" y="0"/>
            <wp:positionH relativeFrom="margin">
              <wp:align>left</wp:align>
            </wp:positionH>
            <wp:positionV relativeFrom="paragraph">
              <wp:posOffset>8618</wp:posOffset>
            </wp:positionV>
            <wp:extent cx="1482213" cy="1482213"/>
            <wp:effectExtent l="0" t="0" r="3810" b="3810"/>
            <wp:wrapNone/>
            <wp:docPr id="100403248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3248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213" cy="148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60F">
        <w:t xml:space="preserve">The Service would be better if </w:t>
      </w:r>
      <w:r w:rsidR="007A541D">
        <w:t xml:space="preserve">more </w:t>
      </w:r>
      <w:r w:rsidR="0065660F">
        <w:t xml:space="preserve">people could </w:t>
      </w:r>
      <w:r w:rsidR="007A541D">
        <w:t xml:space="preserve">use it </w:t>
      </w:r>
      <w:r w:rsidR="00A93B9A">
        <w:t>to support</w:t>
      </w:r>
      <w:r w:rsidR="007A541D">
        <w:t xml:space="preserve"> communicat</w:t>
      </w:r>
      <w:r w:rsidR="008B185D">
        <w:t>ion needs</w:t>
      </w:r>
      <w:r w:rsidR="007A541D">
        <w:t>.</w:t>
      </w:r>
    </w:p>
    <w:p w14:paraId="258CA1C6" w14:textId="77777777" w:rsidR="007A541D" w:rsidRDefault="007A541D" w:rsidP="0065660F"/>
    <w:p w14:paraId="35F2B921" w14:textId="77777777" w:rsidR="007A541D" w:rsidRDefault="007A541D" w:rsidP="0065660F"/>
    <w:p w14:paraId="274A1515" w14:textId="60178305" w:rsidR="007A541D" w:rsidRDefault="007A541D">
      <w:pPr>
        <w:spacing w:line="240" w:lineRule="auto"/>
        <w:ind w:left="0"/>
      </w:pPr>
      <w:r>
        <w:br w:type="page"/>
      </w:r>
    </w:p>
    <w:p w14:paraId="010A4018" w14:textId="76A81B55" w:rsidR="007A541D" w:rsidRDefault="007A541D" w:rsidP="007A541D">
      <w:pPr>
        <w:pStyle w:val="Heading1"/>
      </w:pPr>
      <w:bookmarkStart w:id="20" w:name="_Conclusion_/_wrapping"/>
      <w:bookmarkStart w:id="21" w:name="_Toc239936755"/>
      <w:bookmarkEnd w:id="20"/>
      <w:r>
        <w:lastRenderedPageBreak/>
        <w:t>Conclusion</w:t>
      </w:r>
      <w:r w:rsidR="00B705E8">
        <w:t xml:space="preserve"> / wrapping up</w:t>
      </w:r>
      <w:bookmarkEnd w:id="21"/>
    </w:p>
    <w:p w14:paraId="14A3F634" w14:textId="1FA8825C" w:rsidR="007A541D" w:rsidRDefault="007A541D" w:rsidP="007A541D">
      <w:pPr>
        <w:rPr>
          <w:lang w:val="en-NZ" w:eastAsia="en-NZ"/>
        </w:rPr>
      </w:pPr>
    </w:p>
    <w:p w14:paraId="30C92E4C" w14:textId="1E9DBC98" w:rsidR="007A541D" w:rsidRDefault="00A93B9A" w:rsidP="007A541D">
      <w:pPr>
        <w:rPr>
          <w:lang w:val="en-NZ"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61024" behindDoc="0" locked="0" layoutInCell="1" allowOverlap="1" wp14:anchorId="6DAA46EE" wp14:editId="09BD102F">
            <wp:simplePos x="0" y="0"/>
            <wp:positionH relativeFrom="margin">
              <wp:align>left</wp:align>
            </wp:positionH>
            <wp:positionV relativeFrom="paragraph">
              <wp:posOffset>10432</wp:posOffset>
            </wp:positionV>
            <wp:extent cx="1297577" cy="1297577"/>
            <wp:effectExtent l="0" t="0" r="0" b="0"/>
            <wp:wrapNone/>
            <wp:docPr id="472728876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28876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415" cy="129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32F0F5" w14:textId="62CC1A8A" w:rsidR="007A541D" w:rsidRDefault="007A541D" w:rsidP="007A541D">
      <w:pPr>
        <w:rPr>
          <w:lang w:val="en-NZ" w:eastAsia="en-NZ"/>
        </w:rPr>
      </w:pPr>
      <w:r>
        <w:rPr>
          <w:lang w:val="en-NZ" w:eastAsia="en-NZ"/>
        </w:rPr>
        <w:t>The Service is very important to the people who use it.</w:t>
      </w:r>
    </w:p>
    <w:p w14:paraId="1B82CD1A" w14:textId="421510EA" w:rsidR="007A541D" w:rsidRDefault="007A541D" w:rsidP="007A541D">
      <w:pPr>
        <w:rPr>
          <w:lang w:val="en-NZ" w:eastAsia="en-NZ"/>
        </w:rPr>
      </w:pPr>
    </w:p>
    <w:p w14:paraId="0543775E" w14:textId="3D36BF45" w:rsidR="007A541D" w:rsidRDefault="00631C82" w:rsidP="007A541D">
      <w:pPr>
        <w:rPr>
          <w:lang w:val="en-NZ"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63072" behindDoc="0" locked="0" layoutInCell="1" allowOverlap="1" wp14:anchorId="10D92CB9" wp14:editId="12C0CE75">
            <wp:simplePos x="0" y="0"/>
            <wp:positionH relativeFrom="margin">
              <wp:align>left</wp:align>
            </wp:positionH>
            <wp:positionV relativeFrom="paragraph">
              <wp:posOffset>29374</wp:posOffset>
            </wp:positionV>
            <wp:extent cx="1194354" cy="1312607"/>
            <wp:effectExtent l="0" t="0" r="6350" b="1905"/>
            <wp:wrapNone/>
            <wp:docPr id="497254288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54288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354" cy="131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535E21" w14:textId="472DC4CE" w:rsidR="007A541D" w:rsidRDefault="007A541D" w:rsidP="007A541D">
      <w:pPr>
        <w:rPr>
          <w:lang w:val="en-NZ" w:eastAsia="en-NZ"/>
        </w:rPr>
      </w:pPr>
      <w:r>
        <w:rPr>
          <w:lang w:val="en-NZ" w:eastAsia="en-NZ"/>
        </w:rPr>
        <w:t xml:space="preserve">People choose to use it because they need it. </w:t>
      </w:r>
    </w:p>
    <w:p w14:paraId="3D3DF06F" w14:textId="77777777" w:rsidR="007A541D" w:rsidRDefault="007A541D" w:rsidP="007A541D">
      <w:pPr>
        <w:rPr>
          <w:lang w:val="en-NZ" w:eastAsia="en-NZ"/>
        </w:rPr>
      </w:pPr>
    </w:p>
    <w:p w14:paraId="33F18537" w14:textId="2A440E45" w:rsidR="007A541D" w:rsidRDefault="00631C82" w:rsidP="007A541D">
      <w:pPr>
        <w:rPr>
          <w:lang w:val="en-NZ"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65120" behindDoc="0" locked="0" layoutInCell="1" allowOverlap="1" wp14:anchorId="11C319AA" wp14:editId="7B4EA299">
            <wp:simplePos x="0" y="0"/>
            <wp:positionH relativeFrom="margin">
              <wp:align>left</wp:align>
            </wp:positionH>
            <wp:positionV relativeFrom="paragraph">
              <wp:posOffset>349700</wp:posOffset>
            </wp:positionV>
            <wp:extent cx="1098755" cy="1098755"/>
            <wp:effectExtent l="0" t="0" r="6350" b="6350"/>
            <wp:wrapNone/>
            <wp:docPr id="1755262171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262171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755" cy="10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EA528" w14:textId="25B19F96" w:rsidR="007A541D" w:rsidRDefault="007A541D" w:rsidP="007A541D">
      <w:pPr>
        <w:rPr>
          <w:lang w:val="en-NZ" w:eastAsia="en-NZ"/>
        </w:rPr>
      </w:pPr>
      <w:r>
        <w:rPr>
          <w:lang w:val="en-NZ" w:eastAsia="en-NZ"/>
        </w:rPr>
        <w:t>People say it is not always easy to use.</w:t>
      </w:r>
    </w:p>
    <w:p w14:paraId="68E9EA8A" w14:textId="77777777" w:rsidR="007A541D" w:rsidRDefault="007A541D" w:rsidP="007A541D">
      <w:pPr>
        <w:rPr>
          <w:lang w:val="en-NZ" w:eastAsia="en-NZ"/>
        </w:rPr>
      </w:pPr>
    </w:p>
    <w:p w14:paraId="1C3034F4" w14:textId="77777777" w:rsidR="007A541D" w:rsidRDefault="007A541D" w:rsidP="007A541D">
      <w:pPr>
        <w:rPr>
          <w:lang w:val="en-NZ" w:eastAsia="en-NZ"/>
        </w:rPr>
      </w:pPr>
    </w:p>
    <w:p w14:paraId="5217C3E1" w14:textId="736641DC" w:rsidR="007A541D" w:rsidRDefault="00631C82" w:rsidP="007A541D">
      <w:pPr>
        <w:rPr>
          <w:lang w:val="en-NZ"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69216" behindDoc="0" locked="0" layoutInCell="1" allowOverlap="1" wp14:anchorId="6FD9EFDA" wp14:editId="4818D275">
            <wp:simplePos x="0" y="0"/>
            <wp:positionH relativeFrom="margin">
              <wp:align>left</wp:align>
            </wp:positionH>
            <wp:positionV relativeFrom="paragraph">
              <wp:posOffset>7374</wp:posOffset>
            </wp:positionV>
            <wp:extent cx="1393723" cy="1393723"/>
            <wp:effectExtent l="0" t="0" r="0" b="0"/>
            <wp:wrapNone/>
            <wp:docPr id="2096501383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501383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00" cy="139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41D">
        <w:rPr>
          <w:lang w:val="en-NZ" w:eastAsia="en-NZ"/>
        </w:rPr>
        <w:t xml:space="preserve">The </w:t>
      </w:r>
      <w:r w:rsidR="00D92213">
        <w:rPr>
          <w:lang w:val="en-NZ" w:eastAsia="en-NZ"/>
        </w:rPr>
        <w:t xml:space="preserve">Deaf and </w:t>
      </w:r>
      <w:r w:rsidR="007A541D">
        <w:rPr>
          <w:lang w:val="en-NZ" w:eastAsia="en-NZ"/>
        </w:rPr>
        <w:t>disabled community want the Service to</w:t>
      </w:r>
      <w:r w:rsidR="000B541D">
        <w:rPr>
          <w:lang w:val="en-NZ" w:eastAsia="en-NZ"/>
        </w:rPr>
        <w:t xml:space="preserve"> be</w:t>
      </w:r>
      <w:r w:rsidR="007A541D">
        <w:rPr>
          <w:lang w:val="en-NZ" w:eastAsia="en-NZ"/>
        </w:rPr>
        <w:t>:</w:t>
      </w:r>
    </w:p>
    <w:p w14:paraId="2D5327C1" w14:textId="37F0C41F" w:rsidR="007A541D" w:rsidRDefault="007A541D" w:rsidP="00C30675">
      <w:pPr>
        <w:pStyle w:val="Listtoplevel"/>
        <w:rPr>
          <w:lang w:eastAsia="en-NZ"/>
        </w:rPr>
      </w:pPr>
      <w:r>
        <w:rPr>
          <w:lang w:eastAsia="en-NZ"/>
        </w:rPr>
        <w:t>known about</w:t>
      </w:r>
      <w:r w:rsidR="00C30675">
        <w:rPr>
          <w:lang w:eastAsia="en-NZ"/>
        </w:rPr>
        <w:t xml:space="preserve"> by many people</w:t>
      </w:r>
    </w:p>
    <w:p w14:paraId="34A256C8" w14:textId="210991D6" w:rsidR="007A541D" w:rsidRDefault="00631C82" w:rsidP="00C30675">
      <w:pPr>
        <w:pStyle w:val="Listtoplevel"/>
        <w:rPr>
          <w:lang w:eastAsia="en-NZ"/>
        </w:rPr>
      </w:pPr>
      <w:r w:rsidRPr="00F563E1">
        <w:rPr>
          <w:b/>
          <w:bCs/>
          <w:lang w:val="en-NZ"/>
        </w:rPr>
        <w:drawing>
          <wp:anchor distT="0" distB="0" distL="114300" distR="114300" simplePos="0" relativeHeight="252167168" behindDoc="0" locked="0" layoutInCell="1" allowOverlap="1" wp14:anchorId="19205CE5" wp14:editId="4C82919B">
            <wp:simplePos x="0" y="0"/>
            <wp:positionH relativeFrom="margin">
              <wp:align>left</wp:align>
            </wp:positionH>
            <wp:positionV relativeFrom="paragraph">
              <wp:posOffset>120076</wp:posOffset>
            </wp:positionV>
            <wp:extent cx="1312607" cy="1240413"/>
            <wp:effectExtent l="0" t="0" r="1905" b="0"/>
            <wp:wrapNone/>
            <wp:docPr id="90977869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7869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607" cy="1240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675">
        <w:rPr>
          <w:lang w:eastAsia="en-NZ"/>
        </w:rPr>
        <w:t>accessible.</w:t>
      </w:r>
    </w:p>
    <w:p w14:paraId="4FE89D56" w14:textId="77777777" w:rsidR="00C30675" w:rsidRDefault="00C30675" w:rsidP="00C30675">
      <w:pPr>
        <w:rPr>
          <w:lang w:eastAsia="en-NZ"/>
        </w:rPr>
      </w:pPr>
    </w:p>
    <w:p w14:paraId="247F5622" w14:textId="77777777" w:rsidR="004E4D1F" w:rsidRDefault="004E4D1F" w:rsidP="00C30675">
      <w:pPr>
        <w:rPr>
          <w:lang w:eastAsia="en-NZ"/>
        </w:rPr>
      </w:pPr>
    </w:p>
    <w:p w14:paraId="6DE9A5E3" w14:textId="77777777" w:rsidR="004E4D1F" w:rsidRDefault="004E4D1F" w:rsidP="00C30675">
      <w:pPr>
        <w:rPr>
          <w:lang w:eastAsia="en-NZ"/>
        </w:rPr>
      </w:pPr>
    </w:p>
    <w:p w14:paraId="5811612A" w14:textId="46F7DBBB" w:rsidR="004E4D1F" w:rsidRDefault="0034382E" w:rsidP="00C30675">
      <w:pPr>
        <w:rPr>
          <w:lang w:eastAsia="en-NZ"/>
        </w:rPr>
      </w:pPr>
      <w:r>
        <w:rPr>
          <w:noProof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2174336" behindDoc="0" locked="0" layoutInCell="1" allowOverlap="1" wp14:anchorId="2DB55CCB" wp14:editId="38450FF9">
                <wp:simplePos x="0" y="0"/>
                <wp:positionH relativeFrom="column">
                  <wp:posOffset>0</wp:posOffset>
                </wp:positionH>
                <wp:positionV relativeFrom="paragraph">
                  <wp:posOffset>-427109</wp:posOffset>
                </wp:positionV>
                <wp:extent cx="1475740" cy="1475740"/>
                <wp:effectExtent l="0" t="0" r="0" b="0"/>
                <wp:wrapNone/>
                <wp:docPr id="1385516745" name="Group 4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5740" cy="1475740"/>
                          <a:chOff x="0" y="0"/>
                          <a:chExt cx="1475740" cy="1475740"/>
                        </a:xfrm>
                      </wpg:grpSpPr>
                      <pic:pic xmlns:pic="http://schemas.openxmlformats.org/drawingml/2006/picture">
                        <pic:nvPicPr>
                          <pic:cNvPr id="1001481638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74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2539868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219" y="530942"/>
                            <a:ext cx="299720" cy="40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299122" id="Group 40" o:spid="_x0000_s1026" alt="&quot;&quot;" style="position:absolute;margin-left:0;margin-top:-33.65pt;width:116.2pt;height:116.2pt;z-index:252174336" coordsize="14757,1475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Ao8P3hwYWNrZXQgZW5kPSJ3Ij8+/+4ADkFkb2JlAGRAAAAAAf/bAIQAAQEBAQEB&#10;AQEBAQEBAQEBAQEBAQEBAQEBAQEBAQEBAQEBAQEBAQEBAQEBAQICAgICAgICAgICAwMDAwMDAwMD&#10;AwEBAQEBAQEBAQEBAgIBAgIDAwMDAwMDAwMDAwMDAwMDAwMDAwMDAwMDAwMDAwMDAwMDAwMDAwMD&#10;AwMDAwMDAwMD/8AAEQgDIAJQAwERAAIRAQMRAf/dAAQASv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">
                <v:shape id="Picture 70" o:spid="_x0000_s1027" type="#_x0000_t75" alt="&quot;&quot;" style="position:absolute;width:14757;height:14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">
                  <v:imagedata r:id="rId200" o:title=""/>
                </v:shape>
                <v:shape id="Picture 70" o:spid="_x0000_s1028" type="#_x0000_t75" alt="&quot;&quot;" style="position:absolute;left:2802;top:5309;width:2997;height:4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">
                  <v:imagedata r:id="rId201" o:title=""/>
                </v:shape>
              </v:group>
            </w:pict>
          </mc:Fallback>
        </mc:AlternateContent>
      </w:r>
      <w:r w:rsidR="004E4D1F">
        <w:rPr>
          <w:lang w:eastAsia="en-NZ"/>
        </w:rPr>
        <w:t>Users want the Service to have:</w:t>
      </w:r>
    </w:p>
    <w:p w14:paraId="1DA0846B" w14:textId="56061626" w:rsidR="004E4D1F" w:rsidRDefault="004E4D1F" w:rsidP="004E4D1F">
      <w:pPr>
        <w:pStyle w:val="Listtoplevel"/>
        <w:rPr>
          <w:lang w:eastAsia="en-NZ"/>
        </w:rPr>
      </w:pPr>
      <w:r>
        <w:rPr>
          <w:lang w:eastAsia="en-NZ"/>
        </w:rPr>
        <w:t>a queue / list they can watch</w:t>
      </w:r>
    </w:p>
    <w:p w14:paraId="0B52C977" w14:textId="2BE017C6" w:rsidR="004E4D1F" w:rsidRDefault="0034382E" w:rsidP="004E4D1F">
      <w:pPr>
        <w:pStyle w:val="Listtoplevel"/>
        <w:rPr>
          <w:lang w:eastAsia="en-NZ"/>
        </w:rPr>
      </w:pPr>
      <w:r w:rsidRPr="00F563E1">
        <w:rPr>
          <w:b/>
          <w:bCs/>
          <w:lang w:val="en-NZ"/>
        </w:rPr>
        <w:drawing>
          <wp:anchor distT="0" distB="0" distL="114300" distR="114300" simplePos="0" relativeHeight="252180480" behindDoc="0" locked="0" layoutInCell="1" allowOverlap="1" wp14:anchorId="65B17C8A" wp14:editId="22B5ECAB">
            <wp:simplePos x="0" y="0"/>
            <wp:positionH relativeFrom="margin">
              <wp:posOffset>870155</wp:posOffset>
            </wp:positionH>
            <wp:positionV relativeFrom="paragraph">
              <wp:posOffset>824906</wp:posOffset>
            </wp:positionV>
            <wp:extent cx="523568" cy="523568"/>
            <wp:effectExtent l="0" t="0" r="0" b="0"/>
            <wp:wrapNone/>
            <wp:docPr id="1079444852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444852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68" cy="52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63E1">
        <w:rPr>
          <w:b/>
          <w:bCs/>
          <w:lang w:val="en-NZ"/>
        </w:rPr>
        <w:drawing>
          <wp:anchor distT="0" distB="0" distL="114300" distR="114300" simplePos="0" relativeHeight="252178432" behindDoc="0" locked="0" layoutInCell="1" allowOverlap="1" wp14:anchorId="2D0143D2" wp14:editId="672F755A">
            <wp:simplePos x="0" y="0"/>
            <wp:positionH relativeFrom="margin">
              <wp:align>left</wp:align>
            </wp:positionH>
            <wp:positionV relativeFrom="paragraph">
              <wp:posOffset>418219</wp:posOffset>
            </wp:positionV>
            <wp:extent cx="943896" cy="943896"/>
            <wp:effectExtent l="0" t="0" r="8890" b="8890"/>
            <wp:wrapNone/>
            <wp:docPr id="560769977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769977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896" cy="943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D1F">
        <w:rPr>
          <w:lang w:eastAsia="en-NZ"/>
        </w:rPr>
        <w:t>hours that are good for their needs</w:t>
      </w:r>
    </w:p>
    <w:p w14:paraId="0A428347" w14:textId="72D2AC28" w:rsidR="004E4D1F" w:rsidRDefault="004E4D1F" w:rsidP="004E4D1F">
      <w:pPr>
        <w:pStyle w:val="Listtoplevel"/>
        <w:rPr>
          <w:lang w:eastAsia="en-NZ"/>
        </w:rPr>
      </w:pPr>
      <w:r>
        <w:rPr>
          <w:lang w:eastAsia="en-NZ"/>
        </w:rPr>
        <w:t>interpreters they:</w:t>
      </w:r>
    </w:p>
    <w:p w14:paraId="7A5FB117" w14:textId="17236CE0" w:rsidR="004E4D1F" w:rsidRDefault="0034382E" w:rsidP="004E4D1F">
      <w:pPr>
        <w:pStyle w:val="Listsecondlevel"/>
        <w:rPr>
          <w:lang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76384" behindDoc="0" locked="0" layoutInCell="1" allowOverlap="1" wp14:anchorId="6F4567E6" wp14:editId="7666F770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240155" cy="1238250"/>
            <wp:effectExtent l="0" t="0" r="0" b="0"/>
            <wp:wrapNone/>
            <wp:docPr id="209304333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4333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D1F">
        <w:rPr>
          <w:lang w:eastAsia="en-NZ"/>
        </w:rPr>
        <w:t>know</w:t>
      </w:r>
    </w:p>
    <w:p w14:paraId="3EC1680D" w14:textId="3E293114" w:rsidR="004E4D1F" w:rsidRDefault="004E4D1F" w:rsidP="004E4D1F">
      <w:pPr>
        <w:pStyle w:val="Listsecondlevel"/>
        <w:rPr>
          <w:lang w:eastAsia="en-NZ"/>
        </w:rPr>
      </w:pPr>
      <w:r>
        <w:rPr>
          <w:lang w:eastAsia="en-NZ"/>
        </w:rPr>
        <w:t>trust.</w:t>
      </w:r>
    </w:p>
    <w:p w14:paraId="645103B2" w14:textId="77777777" w:rsidR="004E4D1F" w:rsidRDefault="004E4D1F" w:rsidP="004E4D1F">
      <w:pPr>
        <w:rPr>
          <w:lang w:eastAsia="en-NZ"/>
        </w:rPr>
      </w:pPr>
    </w:p>
    <w:p w14:paraId="03E0E4FC" w14:textId="77777777" w:rsidR="004E4D1F" w:rsidRDefault="004E4D1F" w:rsidP="004E4D1F">
      <w:pPr>
        <w:rPr>
          <w:lang w:eastAsia="en-NZ"/>
        </w:rPr>
      </w:pPr>
    </w:p>
    <w:p w14:paraId="160CF50E" w14:textId="029FDDD5" w:rsidR="004E4D1F" w:rsidRDefault="0034382E" w:rsidP="004E4D1F">
      <w:pPr>
        <w:rPr>
          <w:lang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82528" behindDoc="0" locked="0" layoutInCell="1" allowOverlap="1" wp14:anchorId="7B507270" wp14:editId="7E394708">
            <wp:simplePos x="0" y="0"/>
            <wp:positionH relativeFrom="margin">
              <wp:align>left</wp:align>
            </wp:positionH>
            <wp:positionV relativeFrom="paragraph">
              <wp:posOffset>128905</wp:posOffset>
            </wp:positionV>
            <wp:extent cx="1312607" cy="1312607"/>
            <wp:effectExtent l="0" t="0" r="1905" b="1905"/>
            <wp:wrapNone/>
            <wp:docPr id="1629815697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815697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607" cy="131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D1F">
        <w:rPr>
          <w:lang w:eastAsia="en-NZ"/>
        </w:rPr>
        <w:t>Users want the Service to:</w:t>
      </w:r>
    </w:p>
    <w:p w14:paraId="0148F1CE" w14:textId="24F26881" w:rsidR="004E4D1F" w:rsidRDefault="004E4D1F" w:rsidP="004E4D1F">
      <w:pPr>
        <w:pStyle w:val="Listtoplevel"/>
        <w:rPr>
          <w:lang w:eastAsia="en-NZ"/>
        </w:rPr>
      </w:pPr>
      <w:r>
        <w:rPr>
          <w:lang w:eastAsia="en-NZ"/>
        </w:rPr>
        <w:t>have good 2-way communication</w:t>
      </w:r>
    </w:p>
    <w:p w14:paraId="4ECD7434" w14:textId="1E74B4F2" w:rsidR="004E4D1F" w:rsidRDefault="004E4D1F" w:rsidP="004E4D1F">
      <w:pPr>
        <w:pStyle w:val="Listtoplevel"/>
        <w:rPr>
          <w:lang w:eastAsia="en-NZ"/>
        </w:rPr>
      </w:pPr>
      <w:r>
        <w:rPr>
          <w:lang w:eastAsia="en-NZ"/>
        </w:rPr>
        <w:t>be culturally appropriate.</w:t>
      </w:r>
    </w:p>
    <w:p w14:paraId="268601DE" w14:textId="77777777" w:rsidR="004E4D1F" w:rsidRDefault="004E4D1F" w:rsidP="004E4D1F">
      <w:pPr>
        <w:rPr>
          <w:lang w:eastAsia="en-NZ"/>
        </w:rPr>
      </w:pPr>
    </w:p>
    <w:p w14:paraId="754588A0" w14:textId="60D0EA7C" w:rsidR="004E4D1F" w:rsidRDefault="0034382E" w:rsidP="004E4D1F">
      <w:pPr>
        <w:rPr>
          <w:lang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184576" behindDoc="0" locked="0" layoutInCell="1" allowOverlap="1" wp14:anchorId="25F6F788" wp14:editId="32017D86">
            <wp:simplePos x="0" y="0"/>
            <wp:positionH relativeFrom="margin">
              <wp:align>left</wp:align>
            </wp:positionH>
            <wp:positionV relativeFrom="paragraph">
              <wp:posOffset>116963</wp:posOffset>
            </wp:positionV>
            <wp:extent cx="1231491" cy="1231491"/>
            <wp:effectExtent l="0" t="0" r="6985" b="0"/>
            <wp:wrapNone/>
            <wp:docPr id="134638397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38397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91" cy="1231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821824" w14:textId="391B2115" w:rsidR="004E4D1F" w:rsidRDefault="004E4D1F" w:rsidP="004E4D1F">
      <w:pPr>
        <w:rPr>
          <w:lang w:eastAsia="en-NZ"/>
        </w:rPr>
      </w:pPr>
      <w:r>
        <w:rPr>
          <w:lang w:eastAsia="en-NZ"/>
        </w:rPr>
        <w:t>The Service needs to be:</w:t>
      </w:r>
    </w:p>
    <w:p w14:paraId="2C2F77DB" w14:textId="7F8153D0" w:rsidR="004E4D1F" w:rsidRDefault="0034382E" w:rsidP="004E4D1F">
      <w:pPr>
        <w:pStyle w:val="Listtoplevel"/>
        <w:rPr>
          <w:lang w:eastAsia="en-NZ"/>
        </w:rPr>
      </w:pPr>
      <w:r w:rsidRPr="00F563E1">
        <w:rPr>
          <w:b/>
          <w:bCs/>
          <w:lang w:val="en-NZ"/>
        </w:rPr>
        <w:drawing>
          <wp:anchor distT="0" distB="0" distL="114300" distR="114300" simplePos="0" relativeHeight="252186624" behindDoc="0" locked="0" layoutInCell="1" allowOverlap="1" wp14:anchorId="55AA98A8" wp14:editId="040E41DD">
            <wp:simplePos x="0" y="0"/>
            <wp:positionH relativeFrom="margin">
              <wp:align>left</wp:align>
            </wp:positionH>
            <wp:positionV relativeFrom="paragraph">
              <wp:posOffset>629797</wp:posOffset>
            </wp:positionV>
            <wp:extent cx="1106129" cy="1106129"/>
            <wp:effectExtent l="0" t="0" r="0" b="0"/>
            <wp:wrapNone/>
            <wp:docPr id="1681186212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186212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29" cy="1106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D1F">
        <w:rPr>
          <w:lang w:eastAsia="en-NZ"/>
        </w:rPr>
        <w:t>good for many different people</w:t>
      </w:r>
    </w:p>
    <w:p w14:paraId="56DA3C69" w14:textId="26074225" w:rsidR="004E4D1F" w:rsidRDefault="004E4D1F" w:rsidP="004E4D1F">
      <w:pPr>
        <w:pStyle w:val="Listtoplevel"/>
        <w:rPr>
          <w:lang w:eastAsia="en-NZ"/>
        </w:rPr>
      </w:pPr>
      <w:r>
        <w:rPr>
          <w:lang w:eastAsia="en-NZ"/>
        </w:rPr>
        <w:t>flexible / able to change.</w:t>
      </w:r>
    </w:p>
    <w:p w14:paraId="5B4CFAF2" w14:textId="06FE8ED2" w:rsidR="001059DB" w:rsidRDefault="00A24770" w:rsidP="004E4D1F">
      <w:pPr>
        <w:rPr>
          <w:lang w:eastAsia="en-NZ"/>
        </w:rPr>
      </w:pPr>
      <w:r w:rsidRPr="00F563E1">
        <w:rPr>
          <w:b/>
          <w:bCs/>
          <w:noProof/>
          <w:lang w:val="en-NZ"/>
        </w:rPr>
        <w:lastRenderedPageBreak/>
        <w:drawing>
          <wp:anchor distT="0" distB="0" distL="114300" distR="114300" simplePos="0" relativeHeight="252193792" behindDoc="0" locked="0" layoutInCell="1" allowOverlap="1" wp14:anchorId="06ADA3D2" wp14:editId="48ABDB70">
            <wp:simplePos x="0" y="0"/>
            <wp:positionH relativeFrom="margin">
              <wp:align>left</wp:align>
            </wp:positionH>
            <wp:positionV relativeFrom="paragraph">
              <wp:posOffset>-56062</wp:posOffset>
            </wp:positionV>
            <wp:extent cx="951271" cy="951271"/>
            <wp:effectExtent l="0" t="0" r="0" b="1270"/>
            <wp:wrapNone/>
            <wp:docPr id="1968062914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062914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71" cy="95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9DB">
        <w:rPr>
          <w:lang w:eastAsia="en-NZ"/>
        </w:rPr>
        <w:t>The Service also needs to:</w:t>
      </w:r>
    </w:p>
    <w:p w14:paraId="478F4AD5" w14:textId="70F29385" w:rsidR="001059DB" w:rsidRDefault="001059DB" w:rsidP="001059DB">
      <w:pPr>
        <w:pStyle w:val="Listtoplevel"/>
        <w:rPr>
          <w:lang w:eastAsia="en-NZ"/>
        </w:rPr>
      </w:pPr>
      <w:r>
        <w:rPr>
          <w:lang w:eastAsia="en-NZ"/>
        </w:rPr>
        <w:t>share reports on how it is going</w:t>
      </w:r>
    </w:p>
    <w:p w14:paraId="3725C53F" w14:textId="7F7214CA" w:rsidR="001059DB" w:rsidRDefault="00A24770" w:rsidP="001059DB">
      <w:pPr>
        <w:pStyle w:val="Listtoplevel"/>
        <w:rPr>
          <w:lang w:eastAsia="en-NZ"/>
        </w:rPr>
      </w:pPr>
      <w:r w:rsidRPr="00F563E1">
        <w:rPr>
          <w:b/>
          <w:bCs/>
          <w:lang w:val="en-NZ"/>
        </w:rPr>
        <w:drawing>
          <wp:anchor distT="0" distB="0" distL="114300" distR="114300" simplePos="0" relativeHeight="252195840" behindDoc="0" locked="0" layoutInCell="1" allowOverlap="1" wp14:anchorId="18EE3660" wp14:editId="5A995DAF">
            <wp:simplePos x="0" y="0"/>
            <wp:positionH relativeFrom="margin">
              <wp:align>left</wp:align>
            </wp:positionH>
            <wp:positionV relativeFrom="paragraph">
              <wp:posOffset>17800</wp:posOffset>
            </wp:positionV>
            <wp:extent cx="1002890" cy="1002890"/>
            <wp:effectExtent l="0" t="0" r="6985" b="6985"/>
            <wp:wrapNone/>
            <wp:docPr id="1956289097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289097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890" cy="10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9DB">
        <w:rPr>
          <w:lang w:eastAsia="en-NZ"/>
        </w:rPr>
        <w:t xml:space="preserve">talk to the </w:t>
      </w:r>
      <w:r w:rsidR="00D92213">
        <w:rPr>
          <w:lang w:eastAsia="en-NZ"/>
        </w:rPr>
        <w:t xml:space="preserve">Deaf and </w:t>
      </w:r>
      <w:r w:rsidR="001059DB">
        <w:rPr>
          <w:lang w:eastAsia="en-NZ"/>
        </w:rPr>
        <w:t>disabled community.</w:t>
      </w:r>
    </w:p>
    <w:p w14:paraId="46DA305F" w14:textId="77777777" w:rsidR="001059DB" w:rsidRDefault="001059DB" w:rsidP="001059DB">
      <w:pPr>
        <w:rPr>
          <w:lang w:eastAsia="en-NZ"/>
        </w:rPr>
      </w:pPr>
    </w:p>
    <w:p w14:paraId="69CE483E" w14:textId="77777777" w:rsidR="001059DB" w:rsidRDefault="001059DB" w:rsidP="001059DB">
      <w:pPr>
        <w:rPr>
          <w:lang w:eastAsia="en-NZ"/>
        </w:rPr>
      </w:pPr>
    </w:p>
    <w:p w14:paraId="55765119" w14:textId="7CBFFCA7" w:rsidR="001059DB" w:rsidRDefault="00A24770" w:rsidP="001059DB">
      <w:pPr>
        <w:rPr>
          <w:lang w:eastAsia="en-NZ"/>
        </w:rPr>
      </w:pPr>
      <w:r>
        <w:rPr>
          <w:noProof/>
          <w:lang w:eastAsia="en-NZ"/>
        </w:rPr>
        <mc:AlternateContent>
          <mc:Choice Requires="wpg">
            <w:drawing>
              <wp:anchor distT="0" distB="0" distL="114300" distR="114300" simplePos="0" relativeHeight="252218368" behindDoc="0" locked="0" layoutInCell="1" allowOverlap="1" wp14:anchorId="6A288E0D" wp14:editId="37DDFF56">
                <wp:simplePos x="0" y="0"/>
                <wp:positionH relativeFrom="margin">
                  <wp:align>left</wp:align>
                </wp:positionH>
                <wp:positionV relativeFrom="paragraph">
                  <wp:posOffset>310061</wp:posOffset>
                </wp:positionV>
                <wp:extent cx="1476000" cy="1224000"/>
                <wp:effectExtent l="0" t="0" r="0" b="0"/>
                <wp:wrapNone/>
                <wp:docPr id="175470428" name="Group 4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6000" cy="1224000"/>
                          <a:chOff x="0" y="0"/>
                          <a:chExt cx="1585452" cy="1311971"/>
                        </a:xfrm>
                      </wpg:grpSpPr>
                      <pic:pic xmlns:pic="http://schemas.openxmlformats.org/drawingml/2006/picture">
                        <pic:nvPicPr>
                          <pic:cNvPr id="430509076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775" cy="112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46470356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652" y="626806"/>
                            <a:ext cx="685800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580E44" id="Group 43" o:spid="_x0000_s1026" alt="&quot;&quot;" style="position:absolute;margin-left:0;margin-top:24.4pt;width:116.2pt;height:96.4pt;z-index:252218368;mso-position-horizontal:left;mso-position-horizontal-relative:margin;mso-width-relative:margin;mso-height-relative:margin" coordsize="15854,13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">
                <v:shape id="Picture 70" o:spid="_x0000_s1027" type="#_x0000_t75" alt="&quot;&quot;" style="position:absolute;width:11207;height:1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">
                  <v:imagedata r:id="rId211" o:title=""/>
                </v:shape>
                <v:shape id="Picture 70" o:spid="_x0000_s1028" type="#_x0000_t75" alt="&quot;&quot;" style="position:absolute;left:8996;top:6268;width:6858;height:6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">
                  <v:imagedata r:id="rId50" o:title=""/>
                </v:shape>
                <w10:wrap anchorx="margin"/>
              </v:group>
            </w:pict>
          </mc:Fallback>
        </mc:AlternateContent>
      </w:r>
      <w:r w:rsidR="004A594A">
        <w:rPr>
          <w:lang w:eastAsia="en-NZ"/>
        </w:rPr>
        <w:t>T</w:t>
      </w:r>
      <w:r w:rsidR="00D953F9">
        <w:rPr>
          <w:lang w:eastAsia="en-NZ"/>
        </w:rPr>
        <w:t xml:space="preserve">he Service </w:t>
      </w:r>
      <w:r w:rsidR="004A594A">
        <w:rPr>
          <w:lang w:eastAsia="en-NZ"/>
        </w:rPr>
        <w:t xml:space="preserve">needs </w:t>
      </w:r>
      <w:r w:rsidR="00D953F9">
        <w:rPr>
          <w:lang w:eastAsia="en-NZ"/>
        </w:rPr>
        <w:t>leaders who are:</w:t>
      </w:r>
    </w:p>
    <w:p w14:paraId="562CB7ED" w14:textId="513FA5F9" w:rsidR="00D953F9" w:rsidRDefault="00D953F9" w:rsidP="00D953F9">
      <w:pPr>
        <w:pStyle w:val="Listtoplevel"/>
        <w:rPr>
          <w:lang w:eastAsia="en-NZ"/>
        </w:rPr>
      </w:pPr>
      <w:r>
        <w:rPr>
          <w:lang w:eastAsia="en-NZ"/>
        </w:rPr>
        <w:t>Deaf</w:t>
      </w:r>
    </w:p>
    <w:p w14:paraId="4269A4F1" w14:textId="51B8246D" w:rsidR="00D953F9" w:rsidRDefault="00D953F9" w:rsidP="00D953F9">
      <w:pPr>
        <w:pStyle w:val="Listtoplevel"/>
        <w:rPr>
          <w:lang w:eastAsia="en-NZ"/>
        </w:rPr>
      </w:pPr>
      <w:r>
        <w:rPr>
          <w:lang w:eastAsia="en-NZ"/>
        </w:rPr>
        <w:t xml:space="preserve">disabled. </w:t>
      </w:r>
    </w:p>
    <w:p w14:paraId="03D1F6C0" w14:textId="45741053" w:rsidR="00A24770" w:rsidRDefault="00A24770" w:rsidP="00A24770">
      <w:pPr>
        <w:rPr>
          <w:lang w:eastAsia="en-NZ"/>
        </w:rPr>
      </w:pPr>
    </w:p>
    <w:p w14:paraId="5E36FF47" w14:textId="008F3A3A" w:rsidR="00A24770" w:rsidRDefault="00A24770" w:rsidP="00A24770">
      <w:pPr>
        <w:rPr>
          <w:lang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203008" behindDoc="0" locked="0" layoutInCell="1" allowOverlap="1" wp14:anchorId="1B76DDEA" wp14:editId="56C3FD6C">
            <wp:simplePos x="0" y="0"/>
            <wp:positionH relativeFrom="margin">
              <wp:align>left</wp:align>
            </wp:positionH>
            <wp:positionV relativeFrom="paragraph">
              <wp:posOffset>88174</wp:posOffset>
            </wp:positionV>
            <wp:extent cx="1113503" cy="1113503"/>
            <wp:effectExtent l="0" t="0" r="0" b="0"/>
            <wp:wrapNone/>
            <wp:docPr id="985166625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66625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503" cy="111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663AF" w14:textId="46B3F372" w:rsidR="001059DB" w:rsidRDefault="00D953F9" w:rsidP="004E4D1F">
      <w:pPr>
        <w:rPr>
          <w:lang w:eastAsia="en-NZ"/>
        </w:rPr>
      </w:pPr>
      <w:r>
        <w:rPr>
          <w:lang w:eastAsia="en-NZ"/>
        </w:rPr>
        <w:t>To run well the Service will need:</w:t>
      </w:r>
    </w:p>
    <w:p w14:paraId="6CEFABBA" w14:textId="146524B1" w:rsidR="00D953F9" w:rsidRDefault="003637B1" w:rsidP="00D953F9">
      <w:pPr>
        <w:pStyle w:val="Listtoplevel"/>
        <w:rPr>
          <w:lang w:eastAsia="en-NZ"/>
        </w:rPr>
      </w:pPr>
      <w:r w:rsidRPr="00F563E1">
        <w:rPr>
          <w:b/>
          <w:bCs/>
          <w:lang w:val="en-NZ"/>
        </w:rPr>
        <w:drawing>
          <wp:anchor distT="0" distB="0" distL="114300" distR="114300" simplePos="0" relativeHeight="252205056" behindDoc="0" locked="0" layoutInCell="1" allowOverlap="1" wp14:anchorId="2BFED8A9" wp14:editId="1DCCD995">
            <wp:simplePos x="0" y="0"/>
            <wp:positionH relativeFrom="margin">
              <wp:align>left</wp:align>
            </wp:positionH>
            <wp:positionV relativeFrom="paragraph">
              <wp:posOffset>498747</wp:posOffset>
            </wp:positionV>
            <wp:extent cx="1209040" cy="1209040"/>
            <wp:effectExtent l="0" t="0" r="0" b="0"/>
            <wp:wrapNone/>
            <wp:docPr id="253680862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680862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3F9">
        <w:rPr>
          <w:lang w:eastAsia="en-NZ"/>
        </w:rPr>
        <w:t>good funding / money</w:t>
      </w:r>
    </w:p>
    <w:p w14:paraId="72967A73" w14:textId="563D9AB6" w:rsidR="00D953F9" w:rsidRDefault="00D953F9" w:rsidP="00D953F9">
      <w:pPr>
        <w:pStyle w:val="Listtoplevel"/>
        <w:rPr>
          <w:lang w:eastAsia="en-NZ"/>
        </w:rPr>
      </w:pPr>
      <w:r>
        <w:rPr>
          <w:lang w:eastAsia="en-NZ"/>
        </w:rPr>
        <w:t xml:space="preserve">people who will </w:t>
      </w:r>
      <w:r w:rsidR="00D92213">
        <w:rPr>
          <w:lang w:eastAsia="en-NZ"/>
        </w:rPr>
        <w:t>support</w:t>
      </w:r>
      <w:r>
        <w:rPr>
          <w:lang w:eastAsia="en-NZ"/>
        </w:rPr>
        <w:t xml:space="preserve"> it.</w:t>
      </w:r>
    </w:p>
    <w:p w14:paraId="7D7ECDB3" w14:textId="77777777" w:rsidR="004A594A" w:rsidRDefault="004A594A" w:rsidP="004E4D1F">
      <w:pPr>
        <w:rPr>
          <w:lang w:eastAsia="en-NZ"/>
        </w:rPr>
      </w:pPr>
    </w:p>
    <w:p w14:paraId="727016E9" w14:textId="702EBBD4" w:rsidR="004A594A" w:rsidRDefault="004A594A" w:rsidP="003637B1">
      <w:pPr>
        <w:rPr>
          <w:lang w:eastAsia="en-NZ"/>
        </w:rPr>
      </w:pPr>
    </w:p>
    <w:p w14:paraId="0B989F78" w14:textId="12BB2C11" w:rsidR="00D92213" w:rsidRDefault="00A24770" w:rsidP="003637B1">
      <w:pPr>
        <w:rPr>
          <w:lang w:eastAsia="en-NZ"/>
        </w:rPr>
      </w:pPr>
      <w:r w:rsidRPr="00F563E1">
        <w:rPr>
          <w:b/>
          <w:bCs/>
          <w:noProof/>
          <w:lang w:val="en-NZ"/>
        </w:rPr>
        <w:drawing>
          <wp:anchor distT="0" distB="0" distL="114300" distR="114300" simplePos="0" relativeHeight="252207104" behindDoc="0" locked="0" layoutInCell="1" allowOverlap="1" wp14:anchorId="63A43298" wp14:editId="1040B783">
            <wp:simplePos x="0" y="0"/>
            <wp:positionH relativeFrom="margin">
              <wp:align>left</wp:align>
            </wp:positionH>
            <wp:positionV relativeFrom="paragraph">
              <wp:posOffset>93099</wp:posOffset>
            </wp:positionV>
            <wp:extent cx="1423219" cy="1158467"/>
            <wp:effectExtent l="0" t="0" r="0" b="3810"/>
            <wp:wrapNone/>
            <wp:docPr id="453655921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655921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941" cy="116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213">
        <w:rPr>
          <w:lang w:eastAsia="en-NZ"/>
        </w:rPr>
        <w:t xml:space="preserve">The insights report has </w:t>
      </w:r>
      <w:r w:rsidR="003637B1">
        <w:rPr>
          <w:lang w:eastAsia="en-NZ"/>
        </w:rPr>
        <w:t>given</w:t>
      </w:r>
      <w:r w:rsidR="00D92213">
        <w:rPr>
          <w:lang w:eastAsia="en-NZ"/>
        </w:rPr>
        <w:t xml:space="preserve"> MBIE </w:t>
      </w:r>
      <w:r w:rsidR="003637B1">
        <w:rPr>
          <w:lang w:eastAsia="en-NZ"/>
        </w:rPr>
        <w:t xml:space="preserve">good information about what to tell </w:t>
      </w:r>
      <w:r w:rsidR="00D92213">
        <w:rPr>
          <w:lang w:eastAsia="en-NZ"/>
        </w:rPr>
        <w:t>providers</w:t>
      </w:r>
      <w:r w:rsidR="003637B1">
        <w:rPr>
          <w:lang w:eastAsia="en-NZ"/>
        </w:rPr>
        <w:t xml:space="preserve"> who apply to run the Service.</w:t>
      </w:r>
      <w:r w:rsidR="00D92213">
        <w:rPr>
          <w:lang w:eastAsia="en-NZ"/>
        </w:rPr>
        <w:br w:type="page"/>
      </w:r>
    </w:p>
    <w:p w14:paraId="62CDACEB" w14:textId="46528771" w:rsidR="00316DBA" w:rsidRPr="00316DBA" w:rsidRDefault="00DA542F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i/>
          <w:iCs/>
          <w:noProof/>
          <w:sz w:val="28"/>
          <w:szCs w:val="28"/>
          <w:lang w:eastAsia="en-NZ"/>
        </w:rPr>
        <w:lastRenderedPageBreak/>
        <w:drawing>
          <wp:anchor distT="0" distB="0" distL="114300" distR="114300" simplePos="0" relativeHeight="251800576" behindDoc="0" locked="0" layoutInCell="1" allowOverlap="1" wp14:anchorId="3FCEC425" wp14:editId="1FF4DFF7">
            <wp:simplePos x="0" y="0"/>
            <wp:positionH relativeFrom="margin">
              <wp:posOffset>0</wp:posOffset>
            </wp:positionH>
            <wp:positionV relativeFrom="paragraph">
              <wp:posOffset>29210</wp:posOffset>
            </wp:positionV>
            <wp:extent cx="1348105" cy="758825"/>
            <wp:effectExtent l="0" t="0" r="4445" b="0"/>
            <wp:wrapNone/>
            <wp:docPr id="42" name="Picture 42" descr="Logo for Ministry of Business, Innovation and Employment – Hīkina Whakatutu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Logo for Ministry of Business, Innovation and Employment – Hīkina Whakatutuki."/>
                    <pic:cNvPicPr/>
                  </pic:nvPicPr>
                  <pic:blipFill>
                    <a:blip r:embed="rId2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DBA" w:rsidRPr="00316DBA">
        <w:rPr>
          <w:rFonts w:eastAsia="Times New Roman" w:cs="Times New Roman"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4CE3D44A" wp14:editId="12C2EB23">
                <wp:simplePos x="0" y="0"/>
                <wp:positionH relativeFrom="margin">
                  <wp:posOffset>-342900</wp:posOffset>
                </wp:positionH>
                <wp:positionV relativeFrom="paragraph">
                  <wp:posOffset>-266700</wp:posOffset>
                </wp:positionV>
                <wp:extent cx="6234430" cy="8391525"/>
                <wp:effectExtent l="0" t="0" r="13970" b="28575"/>
                <wp:wrapNone/>
                <wp:docPr id="332" name="Rectangle: Rounded Corners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8391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80A6C" id="Rectangle: Rounded Corners 24" o:spid="_x0000_s1026" alt="&quot;&quot;" style="position:absolute;margin-left:-27pt;margin-top:-21pt;width:490.9pt;height:660.75pt;z-index:-25151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" filled="f" strokecolor="windowText">
                <w10:wrap anchorx="margin"/>
              </v:rect>
            </w:pict>
          </mc:Fallback>
        </mc:AlternateConten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This information has been written by </w:t>
      </w:r>
      <w:r w:rsidRPr="00DA542F">
        <w:rPr>
          <w:rFonts w:eastAsia="Times New Roman" w:cs="Arial"/>
          <w:sz w:val="28"/>
          <w:szCs w:val="28"/>
          <w:lang w:eastAsia="en-NZ"/>
        </w:rPr>
        <w:t>the Ministry of Business, Innovation and Employment – Hīkina Wha</w:t>
      </w:r>
      <w:r w:rsidR="00D26864">
        <w:rPr>
          <w:rFonts w:eastAsia="Times New Roman" w:cs="Arial"/>
          <w:sz w:val="28"/>
          <w:szCs w:val="28"/>
          <w:lang w:eastAsia="en-NZ"/>
        </w:rPr>
        <w:t>ka</w:t>
      </w:r>
      <w:r w:rsidRPr="00DA542F">
        <w:rPr>
          <w:rFonts w:eastAsia="Times New Roman" w:cs="Arial"/>
          <w:sz w:val="28"/>
          <w:szCs w:val="28"/>
          <w:lang w:eastAsia="en-NZ"/>
        </w:rPr>
        <w:t>tutuki.</w:t>
      </w:r>
    </w:p>
    <w:p w14:paraId="076FA125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</w:p>
    <w:p w14:paraId="6085BFE3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02624" behindDoc="0" locked="0" layoutInCell="1" allowOverlap="1" wp14:anchorId="283A8C0B" wp14:editId="748B52D0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600200" cy="691369"/>
            <wp:effectExtent l="0" t="0" r="0" b="0"/>
            <wp:wrapNone/>
            <wp:docPr id="1336230554" name="Picture 5" descr="Make it Easy Kia Māmā Ma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 descr="Make it Easy Kia Māmā Mai logo."/>
                    <pic:cNvPicPr>
                      <a:picLocks noChangeAspect="1" noChangeArrowheads="1"/>
                    </pic:cNvPicPr>
                  </pic:nvPicPr>
                  <pic:blipFill>
                    <a:blip r:embed="rId2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411" cy="69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It has been translated into Easy Read by the Make it Easy Kia Māmā Mai service of People First New Zealand Ngā Tāngata Tuatahi.</w:t>
      </w:r>
    </w:p>
    <w:p w14:paraId="061F5131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01600" behindDoc="0" locked="0" layoutInCell="1" allowOverlap="1" wp14:anchorId="59B5F161" wp14:editId="36624F5C">
            <wp:simplePos x="0" y="0"/>
            <wp:positionH relativeFrom="margin">
              <wp:posOffset>-18585</wp:posOffset>
            </wp:positionH>
            <wp:positionV relativeFrom="paragraph">
              <wp:posOffset>189230</wp:posOffset>
            </wp:positionV>
            <wp:extent cx="1638300" cy="819382"/>
            <wp:effectExtent l="0" t="0" r="0" b="0"/>
            <wp:wrapNone/>
            <wp:docPr id="1960139436" name="Picture 4" descr="People First NZ Ngā Tāngata Tuatah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39436" name="Picture 4" descr="People First NZ Ngā Tāngata Tuatahi logo."/>
                    <pic:cNvPicPr>
                      <a:picLocks noChangeAspect="1" noChangeArrowheads="1"/>
                    </pic:cNvPicPr>
                  </pic:nvPicPr>
                  <pic:blipFill>
                    <a:blip r:embed="rId2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7A8396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The ideas in this document are not the ideas of People First New Zealand Ngā Tāngata Tuatahi.</w:t>
      </w:r>
    </w:p>
    <w:p w14:paraId="491719F0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798528" behindDoc="0" locked="0" layoutInCell="1" allowOverlap="1" wp14:anchorId="1739B868" wp14:editId="7F749418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 descr="Copyright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."/>
                    <pic:cNvPicPr>
                      <a:picLocks noChangeAspect="1" noChangeArrowheads="1"/>
                    </pic:cNvPicPr>
                  </pic:nvPicPr>
                  <pic:blipFill rotWithShape="1">
                    <a:blip r:embed="rId2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ADD30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51143B79" w14:textId="77777777" w:rsidR="00316DBA" w:rsidRPr="00316DBA" w:rsidRDefault="00665C70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4E915DDB" wp14:editId="594677F3">
                <wp:simplePos x="0" y="0"/>
                <wp:positionH relativeFrom="column">
                  <wp:posOffset>-76200</wp:posOffset>
                </wp:positionH>
                <wp:positionV relativeFrom="paragraph">
                  <wp:posOffset>306705</wp:posOffset>
                </wp:positionV>
                <wp:extent cx="1676400" cy="457200"/>
                <wp:effectExtent l="0" t="0" r="0" b="0"/>
                <wp:wrapNone/>
                <wp:docPr id="1379479217" name="Group 3" descr="Photosymbols logo with a Professional Licence number 410887559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457200"/>
                          <a:chOff x="0" y="0"/>
                          <a:chExt cx="1676400" cy="457200"/>
                        </a:xfrm>
                      </wpg:grpSpPr>
                      <pic:pic xmlns:pic="http://schemas.openxmlformats.org/drawingml/2006/picture">
                        <pic:nvPicPr>
                          <pic:cNvPr id="1110034175" name="Picture 1" descr="Photosymbols logo"/>
                          <pic:cNvPicPr>
                            <a:picLocks noChangeAspect="1"/>
                          </pic:cNvPicPr>
                        </pic:nvPicPr>
                        <pic:blipFill>
                          <a:blip r:embed="rId2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299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7504408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352425"/>
                            <a:ext cx="1218565" cy="10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AA85C5" id="Group 3" o:spid="_x0000_s1026" alt="Photosymbols logo with a Professional Licence number 410887559." style="position:absolute;margin-left:-6pt;margin-top:24.15pt;width:132pt;height:36pt;z-index:251809792" coordsize="16764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">
                <v:shape id="Picture 1" o:spid="_x0000_s1027" type="#_x0000_t75" alt="Photosymbols logo" style="position:absolute;width:16764;height:2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">
                  <v:imagedata r:id="rId221" o:title="Photosymbols logo"/>
                </v:shape>
                <v:shape id="Picture 2" o:spid="_x0000_s1028" type="#_x0000_t75" style="position:absolute;left:2286;top:3524;width:12185;height:1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">
                  <v:imagedata r:id="rId222" o:title="" croptop=".65625"/>
                </v:shape>
              </v:group>
            </w:pict>
          </mc:Fallback>
        </mc:AlternateContent>
      </w:r>
    </w:p>
    <w:p w14:paraId="103A8446" w14:textId="77777777" w:rsidR="00316DBA" w:rsidRPr="00316DBA" w:rsidRDefault="00316DBA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2FF139D0" w14:textId="77777777" w:rsidR="00316DBA" w:rsidRPr="00316DBA" w:rsidRDefault="00316DBA" w:rsidP="00316DB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5443A5DF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803648" behindDoc="1" locked="0" layoutInCell="1" allowOverlap="1" wp14:anchorId="74032758" wp14:editId="43F997EF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2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</w:p>
    <w:p w14:paraId="423F3686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0E1B9CB5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5457800E" w14:textId="77777777" w:rsidR="00316DBA" w:rsidRPr="00316DBA" w:rsidRDefault="00316DBA" w:rsidP="00316DB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3BD86AAF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807744" behindDoc="0" locked="0" layoutInCell="1" allowOverlap="1" wp14:anchorId="76818FB5" wp14:editId="3BA4FFE4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 descr="EssGeeSee NZ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87815" name="Picture 1488687815" descr="EssGeeSee NZ logo."/>
                    <pic:cNvPicPr/>
                  </pic:nvPicPr>
                  <pic:blipFill>
                    <a:blip r:embed="rId2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Kopeke-Te Aho</w:t>
      </w:r>
    </w:p>
    <w:p w14:paraId="78818DFE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805696" behindDoc="0" locked="0" layoutInCell="1" allowOverlap="1" wp14:anchorId="4E13108D" wp14:editId="53569528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 descr="T. Wood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65740" name="Picture 1" descr="T. Wood logo."/>
                    <pic:cNvPicPr/>
                  </pic:nvPicPr>
                  <pic:blipFill>
                    <a:blip r:embed="rId2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3141FC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05BD2C01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454DD278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55901099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12D9909B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806720" behindDoc="0" locked="0" layoutInCell="1" allowOverlap="1" wp14:anchorId="5691A00C" wp14:editId="5692A87D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 descr="Studio Rebeko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 descr="Studio Rebeko logo."/>
                    <pic:cNvPicPr/>
                  </pic:nvPicPr>
                  <pic:blipFill>
                    <a:blip r:embed="rId2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Studio Rebeko</w:t>
      </w:r>
    </w:p>
    <w:p w14:paraId="3F8D47AD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2A03889F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649D0E42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7838D34A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370EAB81" w14:textId="77777777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315307">
      <w:footerReference w:type="even" r:id="rId227"/>
      <w:footerReference w:type="default" r:id="rId228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8B04A" w14:textId="77777777" w:rsidR="002E436A" w:rsidRDefault="002E436A">
      <w:pPr>
        <w:spacing w:line="240" w:lineRule="auto"/>
      </w:pPr>
      <w:r>
        <w:separator/>
      </w:r>
    </w:p>
  </w:endnote>
  <w:endnote w:type="continuationSeparator" w:id="0">
    <w:p w14:paraId="309B2F47" w14:textId="77777777" w:rsidR="002E436A" w:rsidRDefault="002E43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EC8E2F" w14:textId="77777777" w:rsidR="00E757C5" w:rsidRDefault="00BC7E04" w:rsidP="005B0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91763C4" w14:textId="77777777" w:rsidR="00E757C5" w:rsidRDefault="00E757C5" w:rsidP="001538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A9B0062" w14:textId="77777777" w:rsidR="00E757C5" w:rsidRPr="00AA03EC" w:rsidRDefault="00BC7E04" w:rsidP="005B0F6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276AA384" w14:textId="77777777" w:rsidR="00E757C5" w:rsidRDefault="00E757C5" w:rsidP="001538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8EF5A" w14:textId="77777777" w:rsidR="002E436A" w:rsidRDefault="002E436A">
      <w:pPr>
        <w:spacing w:line="240" w:lineRule="auto"/>
      </w:pPr>
      <w:r>
        <w:separator/>
      </w:r>
    </w:p>
  </w:footnote>
  <w:footnote w:type="continuationSeparator" w:id="0">
    <w:p w14:paraId="2CDC51FD" w14:textId="77777777" w:rsidR="002E436A" w:rsidRDefault="002E43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5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7" w15:restartNumberingAfterBreak="0">
    <w:nsid w:val="45A052B2"/>
    <w:multiLevelType w:val="hybridMultilevel"/>
    <w:tmpl w:val="FFFFFFFF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8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1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2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313756596">
    <w:abstractNumId w:val="5"/>
  </w:num>
  <w:num w:numId="2" w16cid:durableId="1751925994">
    <w:abstractNumId w:val="2"/>
  </w:num>
  <w:num w:numId="3" w16cid:durableId="930426864">
    <w:abstractNumId w:val="10"/>
  </w:num>
  <w:num w:numId="4" w16cid:durableId="90706847">
    <w:abstractNumId w:val="11"/>
  </w:num>
  <w:num w:numId="5" w16cid:durableId="313334513">
    <w:abstractNumId w:val="6"/>
  </w:num>
  <w:num w:numId="6" w16cid:durableId="2033803924">
    <w:abstractNumId w:val="4"/>
  </w:num>
  <w:num w:numId="7" w16cid:durableId="808132422">
    <w:abstractNumId w:val="3"/>
  </w:num>
  <w:num w:numId="8" w16cid:durableId="1143546541">
    <w:abstractNumId w:val="9"/>
  </w:num>
  <w:num w:numId="9" w16cid:durableId="279923130">
    <w:abstractNumId w:val="1"/>
  </w:num>
  <w:num w:numId="10" w16cid:durableId="1141115467">
    <w:abstractNumId w:val="8"/>
  </w:num>
  <w:num w:numId="11" w16cid:durableId="1254901281">
    <w:abstractNumId w:val="0"/>
  </w:num>
  <w:num w:numId="12" w16cid:durableId="2111922917">
    <w:abstractNumId w:val="12"/>
  </w:num>
  <w:num w:numId="13" w16cid:durableId="570190621">
    <w:abstractNumId w:val="13"/>
  </w:num>
  <w:num w:numId="14" w16cid:durableId="6404292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2111EA"/>
    <w:rsid w:val="000013CC"/>
    <w:rsid w:val="00002417"/>
    <w:rsid w:val="00005DB6"/>
    <w:rsid w:val="000064D2"/>
    <w:rsid w:val="000227B4"/>
    <w:rsid w:val="0003092A"/>
    <w:rsid w:val="000406CA"/>
    <w:rsid w:val="000408DC"/>
    <w:rsid w:val="0004510A"/>
    <w:rsid w:val="0004557B"/>
    <w:rsid w:val="000562BC"/>
    <w:rsid w:val="00062108"/>
    <w:rsid w:val="00077DCC"/>
    <w:rsid w:val="00085E05"/>
    <w:rsid w:val="0009079F"/>
    <w:rsid w:val="00090942"/>
    <w:rsid w:val="000A3C46"/>
    <w:rsid w:val="000A4EC2"/>
    <w:rsid w:val="000A5AED"/>
    <w:rsid w:val="000A677D"/>
    <w:rsid w:val="000B541D"/>
    <w:rsid w:val="000D0BE9"/>
    <w:rsid w:val="000D2B45"/>
    <w:rsid w:val="000E5BB6"/>
    <w:rsid w:val="000F3532"/>
    <w:rsid w:val="00104F7F"/>
    <w:rsid w:val="001059DB"/>
    <w:rsid w:val="00122416"/>
    <w:rsid w:val="00124EA8"/>
    <w:rsid w:val="00141834"/>
    <w:rsid w:val="00166001"/>
    <w:rsid w:val="001754F4"/>
    <w:rsid w:val="0017734A"/>
    <w:rsid w:val="00180DAB"/>
    <w:rsid w:val="001B4DD5"/>
    <w:rsid w:val="001D223E"/>
    <w:rsid w:val="001E3429"/>
    <w:rsid w:val="001F781B"/>
    <w:rsid w:val="00201791"/>
    <w:rsid w:val="002111EA"/>
    <w:rsid w:val="00217F14"/>
    <w:rsid w:val="00226C0D"/>
    <w:rsid w:val="00226F54"/>
    <w:rsid w:val="00257D60"/>
    <w:rsid w:val="0026187C"/>
    <w:rsid w:val="00261BF8"/>
    <w:rsid w:val="00266B9F"/>
    <w:rsid w:val="002805E9"/>
    <w:rsid w:val="00284D0D"/>
    <w:rsid w:val="00291E51"/>
    <w:rsid w:val="00294158"/>
    <w:rsid w:val="00296221"/>
    <w:rsid w:val="002A6C93"/>
    <w:rsid w:val="002D25BD"/>
    <w:rsid w:val="002E3447"/>
    <w:rsid w:val="002E436A"/>
    <w:rsid w:val="002F7294"/>
    <w:rsid w:val="00315307"/>
    <w:rsid w:val="00316DBA"/>
    <w:rsid w:val="00323EB3"/>
    <w:rsid w:val="0034382E"/>
    <w:rsid w:val="003631C1"/>
    <w:rsid w:val="003637B1"/>
    <w:rsid w:val="00371C85"/>
    <w:rsid w:val="003831EB"/>
    <w:rsid w:val="003D57BF"/>
    <w:rsid w:val="003D631D"/>
    <w:rsid w:val="003E06D4"/>
    <w:rsid w:val="003F07F7"/>
    <w:rsid w:val="003F5628"/>
    <w:rsid w:val="003F5AD3"/>
    <w:rsid w:val="004002D2"/>
    <w:rsid w:val="00404CA6"/>
    <w:rsid w:val="00406848"/>
    <w:rsid w:val="00410454"/>
    <w:rsid w:val="00426BE4"/>
    <w:rsid w:val="00432F96"/>
    <w:rsid w:val="00435403"/>
    <w:rsid w:val="004535B5"/>
    <w:rsid w:val="00455BD0"/>
    <w:rsid w:val="004567B0"/>
    <w:rsid w:val="00461299"/>
    <w:rsid w:val="00461FAC"/>
    <w:rsid w:val="00463169"/>
    <w:rsid w:val="004651D7"/>
    <w:rsid w:val="00476870"/>
    <w:rsid w:val="00493398"/>
    <w:rsid w:val="004A594A"/>
    <w:rsid w:val="004B7DDC"/>
    <w:rsid w:val="004D2C29"/>
    <w:rsid w:val="004E4D1F"/>
    <w:rsid w:val="004E7FC7"/>
    <w:rsid w:val="004F56C0"/>
    <w:rsid w:val="00503AD5"/>
    <w:rsid w:val="00510007"/>
    <w:rsid w:val="00512212"/>
    <w:rsid w:val="00522E5E"/>
    <w:rsid w:val="00567D68"/>
    <w:rsid w:val="00570380"/>
    <w:rsid w:val="00577D24"/>
    <w:rsid w:val="005921AD"/>
    <w:rsid w:val="005947E9"/>
    <w:rsid w:val="005C6A50"/>
    <w:rsid w:val="005E17F9"/>
    <w:rsid w:val="005E1F6A"/>
    <w:rsid w:val="005F22B1"/>
    <w:rsid w:val="0060011B"/>
    <w:rsid w:val="00621884"/>
    <w:rsid w:val="00622043"/>
    <w:rsid w:val="00630CB8"/>
    <w:rsid w:val="00631905"/>
    <w:rsid w:val="00631C82"/>
    <w:rsid w:val="0064667B"/>
    <w:rsid w:val="00655F26"/>
    <w:rsid w:val="0065660F"/>
    <w:rsid w:val="00660821"/>
    <w:rsid w:val="00665C70"/>
    <w:rsid w:val="00671A43"/>
    <w:rsid w:val="006774EF"/>
    <w:rsid w:val="00683296"/>
    <w:rsid w:val="0069450A"/>
    <w:rsid w:val="006B39E0"/>
    <w:rsid w:val="006B45FC"/>
    <w:rsid w:val="006C3F19"/>
    <w:rsid w:val="006C5C26"/>
    <w:rsid w:val="006D12ED"/>
    <w:rsid w:val="006D3094"/>
    <w:rsid w:val="006E050D"/>
    <w:rsid w:val="006F64BB"/>
    <w:rsid w:val="007012DC"/>
    <w:rsid w:val="00705CA3"/>
    <w:rsid w:val="00721671"/>
    <w:rsid w:val="0073133B"/>
    <w:rsid w:val="00734C63"/>
    <w:rsid w:val="00736E4E"/>
    <w:rsid w:val="00760DC8"/>
    <w:rsid w:val="007829EC"/>
    <w:rsid w:val="007A04A0"/>
    <w:rsid w:val="007A541D"/>
    <w:rsid w:val="007B05F3"/>
    <w:rsid w:val="007B205A"/>
    <w:rsid w:val="007C7764"/>
    <w:rsid w:val="007E7233"/>
    <w:rsid w:val="007E7CE3"/>
    <w:rsid w:val="007F0320"/>
    <w:rsid w:val="00800881"/>
    <w:rsid w:val="00833E04"/>
    <w:rsid w:val="00840E1C"/>
    <w:rsid w:val="00841BBF"/>
    <w:rsid w:val="00853DA3"/>
    <w:rsid w:val="00863D53"/>
    <w:rsid w:val="008670DE"/>
    <w:rsid w:val="00871C3A"/>
    <w:rsid w:val="00876EA0"/>
    <w:rsid w:val="008848CB"/>
    <w:rsid w:val="00887F23"/>
    <w:rsid w:val="008B185D"/>
    <w:rsid w:val="008C2744"/>
    <w:rsid w:val="008D437D"/>
    <w:rsid w:val="008F3FED"/>
    <w:rsid w:val="009411B0"/>
    <w:rsid w:val="0094516C"/>
    <w:rsid w:val="009518D0"/>
    <w:rsid w:val="00974E0B"/>
    <w:rsid w:val="0098180B"/>
    <w:rsid w:val="009A0EF6"/>
    <w:rsid w:val="009A31AF"/>
    <w:rsid w:val="009B0AC4"/>
    <w:rsid w:val="009C7170"/>
    <w:rsid w:val="009D4F49"/>
    <w:rsid w:val="009E16D4"/>
    <w:rsid w:val="009E178F"/>
    <w:rsid w:val="009E25DE"/>
    <w:rsid w:val="009F1DDC"/>
    <w:rsid w:val="009F55EB"/>
    <w:rsid w:val="00A12915"/>
    <w:rsid w:val="00A1608E"/>
    <w:rsid w:val="00A16CD6"/>
    <w:rsid w:val="00A24770"/>
    <w:rsid w:val="00A26DE9"/>
    <w:rsid w:val="00A2743A"/>
    <w:rsid w:val="00A369EC"/>
    <w:rsid w:val="00A53744"/>
    <w:rsid w:val="00A67570"/>
    <w:rsid w:val="00A719C5"/>
    <w:rsid w:val="00A93B9A"/>
    <w:rsid w:val="00AC3AE7"/>
    <w:rsid w:val="00AC45A3"/>
    <w:rsid w:val="00AF2D1A"/>
    <w:rsid w:val="00B03AE8"/>
    <w:rsid w:val="00B05379"/>
    <w:rsid w:val="00B4256C"/>
    <w:rsid w:val="00B50B0B"/>
    <w:rsid w:val="00B57012"/>
    <w:rsid w:val="00B705E8"/>
    <w:rsid w:val="00B72FAC"/>
    <w:rsid w:val="00B77621"/>
    <w:rsid w:val="00B81A2E"/>
    <w:rsid w:val="00B83387"/>
    <w:rsid w:val="00BA27E0"/>
    <w:rsid w:val="00BB7148"/>
    <w:rsid w:val="00BC1DBF"/>
    <w:rsid w:val="00BC7E04"/>
    <w:rsid w:val="00BD1E5E"/>
    <w:rsid w:val="00BD34B6"/>
    <w:rsid w:val="00BE27A3"/>
    <w:rsid w:val="00BF5DDC"/>
    <w:rsid w:val="00C12D35"/>
    <w:rsid w:val="00C200AE"/>
    <w:rsid w:val="00C214FE"/>
    <w:rsid w:val="00C21D1B"/>
    <w:rsid w:val="00C30361"/>
    <w:rsid w:val="00C30675"/>
    <w:rsid w:val="00C42524"/>
    <w:rsid w:val="00C56A98"/>
    <w:rsid w:val="00C755A5"/>
    <w:rsid w:val="00C849B7"/>
    <w:rsid w:val="00CA771C"/>
    <w:rsid w:val="00CC0580"/>
    <w:rsid w:val="00CC747F"/>
    <w:rsid w:val="00D02655"/>
    <w:rsid w:val="00D2553E"/>
    <w:rsid w:val="00D26864"/>
    <w:rsid w:val="00D6338B"/>
    <w:rsid w:val="00D652D9"/>
    <w:rsid w:val="00D67451"/>
    <w:rsid w:val="00D67983"/>
    <w:rsid w:val="00D73F6A"/>
    <w:rsid w:val="00D852B6"/>
    <w:rsid w:val="00D92213"/>
    <w:rsid w:val="00D953F9"/>
    <w:rsid w:val="00D95D45"/>
    <w:rsid w:val="00DA542F"/>
    <w:rsid w:val="00DB3025"/>
    <w:rsid w:val="00DC5D2A"/>
    <w:rsid w:val="00DF2E18"/>
    <w:rsid w:val="00E02C06"/>
    <w:rsid w:val="00E0450A"/>
    <w:rsid w:val="00E17BF8"/>
    <w:rsid w:val="00E20C3E"/>
    <w:rsid w:val="00E25EA4"/>
    <w:rsid w:val="00E301CA"/>
    <w:rsid w:val="00E422EA"/>
    <w:rsid w:val="00E56928"/>
    <w:rsid w:val="00E56A37"/>
    <w:rsid w:val="00E70E61"/>
    <w:rsid w:val="00E757C5"/>
    <w:rsid w:val="00E806F2"/>
    <w:rsid w:val="00E95490"/>
    <w:rsid w:val="00EA0CA1"/>
    <w:rsid w:val="00EA567F"/>
    <w:rsid w:val="00EA6EC7"/>
    <w:rsid w:val="00EC5F32"/>
    <w:rsid w:val="00EF0F44"/>
    <w:rsid w:val="00EF4508"/>
    <w:rsid w:val="00EF4A04"/>
    <w:rsid w:val="00F10DEC"/>
    <w:rsid w:val="00F20BCC"/>
    <w:rsid w:val="00F32DCE"/>
    <w:rsid w:val="00F418A0"/>
    <w:rsid w:val="00F563E1"/>
    <w:rsid w:val="00F63131"/>
    <w:rsid w:val="00F63DE4"/>
    <w:rsid w:val="00F70CFE"/>
    <w:rsid w:val="00F84358"/>
    <w:rsid w:val="00F87859"/>
    <w:rsid w:val="00FA67C3"/>
    <w:rsid w:val="00FC19F2"/>
    <w:rsid w:val="00FC1BD7"/>
    <w:rsid w:val="00FC2519"/>
    <w:rsid w:val="00FC63B6"/>
    <w:rsid w:val="00FD28A1"/>
    <w:rsid w:val="00FD3B24"/>
    <w:rsid w:val="00FE04A2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806418"/>
  <w15:chartTrackingRefBased/>
  <w15:docId w15:val="{662A7F5B-11C5-43C1-BF80-F03DD8A7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BF5DD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DB3025"/>
    <w:pPr>
      <w:keepNext/>
      <w:keepLines/>
      <w:pageBreakBefore/>
      <w:widowControl w:val="0"/>
      <w:pBdr>
        <w:top w:val="single" w:sz="18" w:space="10" w:color="4472C4" w:themeColor="accent1"/>
        <w:left w:val="single" w:sz="18" w:space="4" w:color="4472C4" w:themeColor="accent1"/>
        <w:bottom w:val="single" w:sz="18" w:space="0" w:color="4472C4" w:themeColor="accent1"/>
        <w:right w:val="single" w:sz="18" w:space="4" w:color="4472C4" w:themeColor="accent1"/>
      </w:pBdr>
      <w:spacing w:line="360" w:lineRule="auto"/>
      <w:jc w:val="center"/>
      <w:outlineLvl w:val="0"/>
    </w:pPr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DB3025"/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1,Recommendation,List Paragraph11,TOC style,lp1,Bullet OSM,Proposal Bullet List,Bullets,List Paragraph numbered,List Bullet indent,Level 3,Rec para,List 1,Other List,Bullet List,FooterText,numbered,列出段落,Dot 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1 Char,Recommendation Char,List Paragraph11 Char,TOC style Char,lp1 Char,Bullet OSM Char,Proposal Bullet List Char,Bullets Char,List Paragraph numbered Char,List Bullet indent Char,Level 3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DB3025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DB3025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F418A0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B705E8"/>
    <w:pPr>
      <w:pageBreakBefore w:val="0"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705E8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B705E8"/>
    <w:pPr>
      <w:spacing w:after="100"/>
      <w:ind w:left="320"/>
    </w:pPr>
  </w:style>
  <w:style w:type="paragraph" w:styleId="Revision">
    <w:name w:val="Revision"/>
    <w:hidden/>
    <w:uiPriority w:val="99"/>
    <w:semiHidden/>
    <w:rsid w:val="00660821"/>
    <w:rPr>
      <w:rFonts w:ascii="Arial" w:eastAsiaTheme="minorEastAsia" w:hAnsi="Arial"/>
      <w:sz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9.png"/><Relationship Id="rId21" Type="http://schemas.openxmlformats.org/officeDocument/2006/relationships/image" Target="media/image10.jpeg"/><Relationship Id="rId42" Type="http://schemas.openxmlformats.org/officeDocument/2006/relationships/image" Target="media/image29.png"/><Relationship Id="rId63" Type="http://schemas.openxmlformats.org/officeDocument/2006/relationships/image" Target="media/image48.png"/><Relationship Id="rId84" Type="http://schemas.openxmlformats.org/officeDocument/2006/relationships/image" Target="media/image66.png"/><Relationship Id="rId138" Type="http://schemas.openxmlformats.org/officeDocument/2006/relationships/image" Target="media/image119.jpg"/><Relationship Id="rId159" Type="http://schemas.openxmlformats.org/officeDocument/2006/relationships/image" Target="media/image137.png"/><Relationship Id="rId170" Type="http://schemas.openxmlformats.org/officeDocument/2006/relationships/image" Target="media/image145.png"/><Relationship Id="rId191" Type="http://schemas.openxmlformats.org/officeDocument/2006/relationships/image" Target="media/image166.png"/><Relationship Id="rId205" Type="http://schemas.openxmlformats.org/officeDocument/2006/relationships/image" Target="media/image177.png"/><Relationship Id="rId226" Type="http://schemas.openxmlformats.org/officeDocument/2006/relationships/image" Target="media/image195.png"/><Relationship Id="rId107" Type="http://schemas.openxmlformats.org/officeDocument/2006/relationships/image" Target="media/image89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53" Type="http://schemas.openxmlformats.org/officeDocument/2006/relationships/image" Target="media/image40.jpeg"/><Relationship Id="rId74" Type="http://schemas.openxmlformats.org/officeDocument/2006/relationships/image" Target="media/image58.png"/><Relationship Id="rId128" Type="http://schemas.openxmlformats.org/officeDocument/2006/relationships/image" Target="media/image109.jpeg"/><Relationship Id="rId149" Type="http://schemas.openxmlformats.org/officeDocument/2006/relationships/image" Target="media/image130.png"/><Relationship Id="rId5" Type="http://schemas.openxmlformats.org/officeDocument/2006/relationships/numbering" Target="numbering.xml"/><Relationship Id="rId95" Type="http://schemas.openxmlformats.org/officeDocument/2006/relationships/image" Target="media/image77.png"/><Relationship Id="rId160" Type="http://schemas.openxmlformats.org/officeDocument/2006/relationships/image" Target="media/image138.png"/><Relationship Id="rId181" Type="http://schemas.openxmlformats.org/officeDocument/2006/relationships/image" Target="media/image156.png"/><Relationship Id="rId216" Type="http://schemas.openxmlformats.org/officeDocument/2006/relationships/image" Target="media/image187.jpeg"/><Relationship Id="rId22" Type="http://schemas.openxmlformats.org/officeDocument/2006/relationships/image" Target="media/image11.png"/><Relationship Id="rId43" Type="http://schemas.openxmlformats.org/officeDocument/2006/relationships/image" Target="media/image30.png"/><Relationship Id="rId64" Type="http://schemas.openxmlformats.org/officeDocument/2006/relationships/image" Target="media/image49.png"/><Relationship Id="rId118" Type="http://schemas.openxmlformats.org/officeDocument/2006/relationships/image" Target="media/image98.png"/><Relationship Id="rId139" Type="http://schemas.openxmlformats.org/officeDocument/2006/relationships/image" Target="media/image120.jpg"/><Relationship Id="rId85" Type="http://schemas.openxmlformats.org/officeDocument/2006/relationships/image" Target="media/image67.png"/><Relationship Id="rId150" Type="http://schemas.openxmlformats.org/officeDocument/2006/relationships/image" Target="media/image127.png"/><Relationship Id="rId171" Type="http://schemas.openxmlformats.org/officeDocument/2006/relationships/image" Target="media/image146.png"/><Relationship Id="rId192" Type="http://schemas.openxmlformats.org/officeDocument/2006/relationships/image" Target="media/image165.png"/><Relationship Id="rId206" Type="http://schemas.openxmlformats.org/officeDocument/2006/relationships/image" Target="media/image178.png"/><Relationship Id="rId227" Type="http://schemas.openxmlformats.org/officeDocument/2006/relationships/footer" Target="footer1.xml"/><Relationship Id="rId12" Type="http://schemas.openxmlformats.org/officeDocument/2006/relationships/image" Target="media/image2.jpeg"/><Relationship Id="rId33" Type="http://schemas.openxmlformats.org/officeDocument/2006/relationships/image" Target="media/image22.png"/><Relationship Id="rId108" Type="http://schemas.openxmlformats.org/officeDocument/2006/relationships/image" Target="media/image90.png"/><Relationship Id="rId129" Type="http://schemas.openxmlformats.org/officeDocument/2006/relationships/image" Target="media/image110.png"/><Relationship Id="rId54" Type="http://schemas.openxmlformats.org/officeDocument/2006/relationships/image" Target="media/image41.png"/><Relationship Id="rId75" Type="http://schemas.openxmlformats.org/officeDocument/2006/relationships/image" Target="media/image59.png"/><Relationship Id="rId96" Type="http://schemas.openxmlformats.org/officeDocument/2006/relationships/image" Target="media/image78.png"/><Relationship Id="rId140" Type="http://schemas.openxmlformats.org/officeDocument/2006/relationships/image" Target="media/image122.png"/><Relationship Id="rId161" Type="http://schemas.openxmlformats.org/officeDocument/2006/relationships/image" Target="media/image139.png"/><Relationship Id="rId182" Type="http://schemas.openxmlformats.org/officeDocument/2006/relationships/image" Target="media/image157.png"/><Relationship Id="rId217" Type="http://schemas.openxmlformats.org/officeDocument/2006/relationships/image" Target="media/image188.png"/><Relationship Id="rId6" Type="http://schemas.openxmlformats.org/officeDocument/2006/relationships/styles" Target="styles.xml"/><Relationship Id="rId23" Type="http://schemas.openxmlformats.org/officeDocument/2006/relationships/image" Target="media/image12.jpeg"/><Relationship Id="rId119" Type="http://schemas.openxmlformats.org/officeDocument/2006/relationships/image" Target="media/image100.png"/><Relationship Id="rId44" Type="http://schemas.openxmlformats.org/officeDocument/2006/relationships/image" Target="media/image31.jpeg"/><Relationship Id="rId65" Type="http://schemas.openxmlformats.org/officeDocument/2006/relationships/image" Target="media/image50.png"/><Relationship Id="rId86" Type="http://schemas.openxmlformats.org/officeDocument/2006/relationships/image" Target="media/image68.jpeg"/><Relationship Id="rId130" Type="http://schemas.openxmlformats.org/officeDocument/2006/relationships/image" Target="media/image111.jpeg"/><Relationship Id="rId151" Type="http://schemas.openxmlformats.org/officeDocument/2006/relationships/image" Target="media/image128.jpeg"/><Relationship Id="rId172" Type="http://schemas.openxmlformats.org/officeDocument/2006/relationships/image" Target="media/image147.png"/><Relationship Id="rId193" Type="http://schemas.openxmlformats.org/officeDocument/2006/relationships/image" Target="media/image167.png"/><Relationship Id="rId207" Type="http://schemas.openxmlformats.org/officeDocument/2006/relationships/image" Target="media/image179.png"/><Relationship Id="rId228" Type="http://schemas.openxmlformats.org/officeDocument/2006/relationships/footer" Target="footer2.xml"/><Relationship Id="rId13" Type="http://schemas.openxmlformats.org/officeDocument/2006/relationships/image" Target="media/image3.png"/><Relationship Id="rId109" Type="http://schemas.openxmlformats.org/officeDocument/2006/relationships/image" Target="media/image91.png"/><Relationship Id="rId34" Type="http://schemas.openxmlformats.org/officeDocument/2006/relationships/image" Target="media/image23.png"/><Relationship Id="rId55" Type="http://schemas.openxmlformats.org/officeDocument/2006/relationships/image" Target="media/image39.png"/><Relationship Id="rId76" Type="http://schemas.openxmlformats.org/officeDocument/2006/relationships/image" Target="media/image60.png"/><Relationship Id="rId97" Type="http://schemas.openxmlformats.org/officeDocument/2006/relationships/image" Target="media/image79.jpeg"/><Relationship Id="rId120" Type="http://schemas.openxmlformats.org/officeDocument/2006/relationships/image" Target="media/image101.png"/><Relationship Id="rId141" Type="http://schemas.openxmlformats.org/officeDocument/2006/relationships/image" Target="media/image123.jpeg"/><Relationship Id="rId7" Type="http://schemas.openxmlformats.org/officeDocument/2006/relationships/settings" Target="settings.xml"/><Relationship Id="rId162" Type="http://schemas.openxmlformats.org/officeDocument/2006/relationships/image" Target="media/image1390.png"/><Relationship Id="rId183" Type="http://schemas.openxmlformats.org/officeDocument/2006/relationships/image" Target="media/image158.png"/><Relationship Id="rId218" Type="http://schemas.openxmlformats.org/officeDocument/2006/relationships/image" Target="media/image189.png"/><Relationship Id="rId24" Type="http://schemas.openxmlformats.org/officeDocument/2006/relationships/image" Target="media/image13.jpeg"/><Relationship Id="rId45" Type="http://schemas.openxmlformats.org/officeDocument/2006/relationships/image" Target="media/image32.png"/><Relationship Id="rId66" Type="http://schemas.openxmlformats.org/officeDocument/2006/relationships/image" Target="media/image51.png"/><Relationship Id="rId87" Type="http://schemas.openxmlformats.org/officeDocument/2006/relationships/image" Target="media/image69.png"/><Relationship Id="rId110" Type="http://schemas.openxmlformats.org/officeDocument/2006/relationships/image" Target="media/image92.png"/><Relationship Id="rId131" Type="http://schemas.openxmlformats.org/officeDocument/2006/relationships/image" Target="media/image112.jpeg"/><Relationship Id="rId152" Type="http://schemas.openxmlformats.org/officeDocument/2006/relationships/image" Target="media/image132.jpeg"/><Relationship Id="rId173" Type="http://schemas.openxmlformats.org/officeDocument/2006/relationships/image" Target="media/image150.png"/><Relationship Id="rId194" Type="http://schemas.openxmlformats.org/officeDocument/2006/relationships/image" Target="media/image168.png"/><Relationship Id="rId208" Type="http://schemas.openxmlformats.org/officeDocument/2006/relationships/image" Target="media/image180.png"/><Relationship Id="rId229" Type="http://schemas.openxmlformats.org/officeDocument/2006/relationships/fontTable" Target="fontTable.xml"/><Relationship Id="rId14" Type="http://schemas.openxmlformats.org/officeDocument/2006/relationships/image" Target="media/image4.png"/><Relationship Id="rId35" Type="http://schemas.openxmlformats.org/officeDocument/2006/relationships/image" Target="media/image24.jpeg"/><Relationship Id="rId56" Type="http://schemas.openxmlformats.org/officeDocument/2006/relationships/image" Target="media/image41.jpeg"/><Relationship Id="rId77" Type="http://schemas.openxmlformats.org/officeDocument/2006/relationships/image" Target="media/image62.png"/><Relationship Id="rId100" Type="http://schemas.openxmlformats.org/officeDocument/2006/relationships/image" Target="media/image82.png"/><Relationship Id="rId8" Type="http://schemas.openxmlformats.org/officeDocument/2006/relationships/webSettings" Target="webSettings.xml"/><Relationship Id="rId98" Type="http://schemas.openxmlformats.org/officeDocument/2006/relationships/image" Target="media/image80.jpeg"/><Relationship Id="rId121" Type="http://schemas.openxmlformats.org/officeDocument/2006/relationships/image" Target="media/image103.png"/><Relationship Id="rId142" Type="http://schemas.openxmlformats.org/officeDocument/2006/relationships/image" Target="media/image124.jpeg"/><Relationship Id="rId163" Type="http://schemas.openxmlformats.org/officeDocument/2006/relationships/image" Target="media/image140.jpeg"/><Relationship Id="rId184" Type="http://schemas.openxmlformats.org/officeDocument/2006/relationships/image" Target="media/image159.jpeg"/><Relationship Id="rId219" Type="http://schemas.openxmlformats.org/officeDocument/2006/relationships/image" Target="media/image190.png"/><Relationship Id="rId230" Type="http://schemas.openxmlformats.org/officeDocument/2006/relationships/theme" Target="theme/theme1.xml"/><Relationship Id="rId25" Type="http://schemas.openxmlformats.org/officeDocument/2006/relationships/image" Target="media/image14.png"/><Relationship Id="rId46" Type="http://schemas.openxmlformats.org/officeDocument/2006/relationships/image" Target="media/image33.png"/><Relationship Id="rId67" Type="http://schemas.openxmlformats.org/officeDocument/2006/relationships/image" Target="media/image51.jpeg"/><Relationship Id="rId116" Type="http://schemas.openxmlformats.org/officeDocument/2006/relationships/image" Target="media/image98.jpeg"/><Relationship Id="rId137" Type="http://schemas.openxmlformats.org/officeDocument/2006/relationships/image" Target="media/image118.png"/><Relationship Id="rId158" Type="http://schemas.openxmlformats.org/officeDocument/2006/relationships/image" Target="media/image136.png"/><Relationship Id="rId20" Type="http://schemas.openxmlformats.org/officeDocument/2006/relationships/image" Target="media/image9.png"/><Relationship Id="rId41" Type="http://schemas.openxmlformats.org/officeDocument/2006/relationships/image" Target="media/image28.png"/><Relationship Id="rId62" Type="http://schemas.openxmlformats.org/officeDocument/2006/relationships/image" Target="media/image47.png"/><Relationship Id="rId83" Type="http://schemas.openxmlformats.org/officeDocument/2006/relationships/image" Target="media/image68.png"/><Relationship Id="rId88" Type="http://schemas.openxmlformats.org/officeDocument/2006/relationships/image" Target="media/image70.jpeg"/><Relationship Id="rId111" Type="http://schemas.openxmlformats.org/officeDocument/2006/relationships/image" Target="media/image93.png"/><Relationship Id="rId132" Type="http://schemas.openxmlformats.org/officeDocument/2006/relationships/image" Target="media/image113.jpeg"/><Relationship Id="rId153" Type="http://schemas.openxmlformats.org/officeDocument/2006/relationships/image" Target="media/image130.jpeg"/><Relationship Id="rId174" Type="http://schemas.openxmlformats.org/officeDocument/2006/relationships/image" Target="media/image151.png"/><Relationship Id="rId179" Type="http://schemas.openxmlformats.org/officeDocument/2006/relationships/image" Target="media/image153.png"/><Relationship Id="rId195" Type="http://schemas.openxmlformats.org/officeDocument/2006/relationships/image" Target="media/image169.png"/><Relationship Id="rId209" Type="http://schemas.openxmlformats.org/officeDocument/2006/relationships/image" Target="media/image181.png"/><Relationship Id="rId190" Type="http://schemas.openxmlformats.org/officeDocument/2006/relationships/image" Target="media/image164.png"/><Relationship Id="rId204" Type="http://schemas.openxmlformats.org/officeDocument/2006/relationships/image" Target="media/image176.jpeg"/><Relationship Id="rId220" Type="http://schemas.openxmlformats.org/officeDocument/2006/relationships/image" Target="media/image191.png"/><Relationship Id="rId225" Type="http://schemas.openxmlformats.org/officeDocument/2006/relationships/image" Target="media/image194.jpeg"/><Relationship Id="rId15" Type="http://schemas.openxmlformats.org/officeDocument/2006/relationships/image" Target="media/image5.png"/><Relationship Id="rId36" Type="http://schemas.openxmlformats.org/officeDocument/2006/relationships/hyperlink" Target="http://www.nzrelay.co.nz" TargetMode="External"/><Relationship Id="rId57" Type="http://schemas.openxmlformats.org/officeDocument/2006/relationships/image" Target="media/image42.png"/><Relationship Id="rId106" Type="http://schemas.openxmlformats.org/officeDocument/2006/relationships/image" Target="media/image86.png"/><Relationship Id="rId127" Type="http://schemas.openxmlformats.org/officeDocument/2006/relationships/image" Target="media/image108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52" Type="http://schemas.openxmlformats.org/officeDocument/2006/relationships/image" Target="media/image38.png"/><Relationship Id="rId73" Type="http://schemas.openxmlformats.org/officeDocument/2006/relationships/image" Target="media/image57.png"/><Relationship Id="rId78" Type="http://schemas.openxmlformats.org/officeDocument/2006/relationships/image" Target="media/image61.png"/><Relationship Id="rId94" Type="http://schemas.openxmlformats.org/officeDocument/2006/relationships/image" Target="media/image76.png"/><Relationship Id="rId99" Type="http://schemas.openxmlformats.org/officeDocument/2006/relationships/image" Target="media/image81.png"/><Relationship Id="rId101" Type="http://schemas.openxmlformats.org/officeDocument/2006/relationships/image" Target="media/image83.png"/><Relationship Id="rId122" Type="http://schemas.openxmlformats.org/officeDocument/2006/relationships/image" Target="media/image104.png"/><Relationship Id="rId143" Type="http://schemas.openxmlformats.org/officeDocument/2006/relationships/image" Target="media/image121.png"/><Relationship Id="rId148" Type="http://schemas.openxmlformats.org/officeDocument/2006/relationships/image" Target="media/image129.jpeg"/><Relationship Id="rId164" Type="http://schemas.openxmlformats.org/officeDocument/2006/relationships/image" Target="media/image141.png"/><Relationship Id="rId169" Type="http://schemas.openxmlformats.org/officeDocument/2006/relationships/image" Target="media/image144.png"/><Relationship Id="rId185" Type="http://schemas.openxmlformats.org/officeDocument/2006/relationships/image" Target="media/image16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image" Target="media/image154.png"/><Relationship Id="rId210" Type="http://schemas.openxmlformats.org/officeDocument/2006/relationships/image" Target="media/image182.png"/><Relationship Id="rId215" Type="http://schemas.openxmlformats.org/officeDocument/2006/relationships/image" Target="media/image186.png"/><Relationship Id="rId26" Type="http://schemas.openxmlformats.org/officeDocument/2006/relationships/image" Target="media/image15.png"/><Relationship Id="rId47" Type="http://schemas.openxmlformats.org/officeDocument/2006/relationships/image" Target="media/image34.png"/><Relationship Id="rId68" Type="http://schemas.openxmlformats.org/officeDocument/2006/relationships/image" Target="media/image52.png"/><Relationship Id="rId89" Type="http://schemas.openxmlformats.org/officeDocument/2006/relationships/image" Target="media/image71.jpeg"/><Relationship Id="rId112" Type="http://schemas.openxmlformats.org/officeDocument/2006/relationships/image" Target="media/image94.png"/><Relationship Id="rId133" Type="http://schemas.openxmlformats.org/officeDocument/2006/relationships/image" Target="media/image115.jpeg"/><Relationship Id="rId154" Type="http://schemas.openxmlformats.org/officeDocument/2006/relationships/image" Target="media/image131.png"/><Relationship Id="rId175" Type="http://schemas.openxmlformats.org/officeDocument/2006/relationships/image" Target="media/image148.png"/><Relationship Id="rId196" Type="http://schemas.openxmlformats.org/officeDocument/2006/relationships/image" Target="media/image170.png"/><Relationship Id="rId200" Type="http://schemas.openxmlformats.org/officeDocument/2006/relationships/image" Target="media/image1720.png"/><Relationship Id="rId16" Type="http://schemas.openxmlformats.org/officeDocument/2006/relationships/image" Target="media/image6.png"/><Relationship Id="rId221" Type="http://schemas.openxmlformats.org/officeDocument/2006/relationships/image" Target="media/image1900.png"/><Relationship Id="rId37" Type="http://schemas.openxmlformats.org/officeDocument/2006/relationships/image" Target="media/image25.png"/><Relationship Id="rId58" Type="http://schemas.openxmlformats.org/officeDocument/2006/relationships/image" Target="media/image43.png"/><Relationship Id="rId79" Type="http://schemas.openxmlformats.org/officeDocument/2006/relationships/image" Target="media/image62.jpeg"/><Relationship Id="rId102" Type="http://schemas.openxmlformats.org/officeDocument/2006/relationships/image" Target="media/image87.png"/><Relationship Id="rId123" Type="http://schemas.openxmlformats.org/officeDocument/2006/relationships/image" Target="media/image102.png"/><Relationship Id="rId144" Type="http://schemas.openxmlformats.org/officeDocument/2006/relationships/image" Target="media/image123.png"/><Relationship Id="rId90" Type="http://schemas.openxmlformats.org/officeDocument/2006/relationships/image" Target="media/image72.png"/><Relationship Id="rId165" Type="http://schemas.openxmlformats.org/officeDocument/2006/relationships/image" Target="media/image142.jpeg"/><Relationship Id="rId186" Type="http://schemas.openxmlformats.org/officeDocument/2006/relationships/image" Target="media/image162.png"/><Relationship Id="rId211" Type="http://schemas.openxmlformats.org/officeDocument/2006/relationships/image" Target="media/image1820.png"/><Relationship Id="rId27" Type="http://schemas.openxmlformats.org/officeDocument/2006/relationships/image" Target="media/image16.png"/><Relationship Id="rId48" Type="http://schemas.openxmlformats.org/officeDocument/2006/relationships/image" Target="media/image35.png"/><Relationship Id="rId69" Type="http://schemas.openxmlformats.org/officeDocument/2006/relationships/image" Target="media/image53.jpeg"/><Relationship Id="rId113" Type="http://schemas.openxmlformats.org/officeDocument/2006/relationships/image" Target="media/image96.png"/><Relationship Id="rId134" Type="http://schemas.openxmlformats.org/officeDocument/2006/relationships/image" Target="media/image114.png"/><Relationship Id="rId80" Type="http://schemas.openxmlformats.org/officeDocument/2006/relationships/image" Target="media/image63.png"/><Relationship Id="rId155" Type="http://schemas.openxmlformats.org/officeDocument/2006/relationships/image" Target="media/image133.jpeg"/><Relationship Id="rId176" Type="http://schemas.openxmlformats.org/officeDocument/2006/relationships/image" Target="media/image149.png"/><Relationship Id="rId197" Type="http://schemas.openxmlformats.org/officeDocument/2006/relationships/image" Target="media/image171.jpeg"/><Relationship Id="rId201" Type="http://schemas.openxmlformats.org/officeDocument/2006/relationships/image" Target="media/image173.jpeg"/><Relationship Id="rId222" Type="http://schemas.openxmlformats.org/officeDocument/2006/relationships/image" Target="media/image1910.png"/><Relationship Id="rId17" Type="http://schemas.openxmlformats.org/officeDocument/2006/relationships/image" Target="media/image7.png"/><Relationship Id="rId38" Type="http://schemas.openxmlformats.org/officeDocument/2006/relationships/image" Target="media/image26.png"/><Relationship Id="rId59" Type="http://schemas.openxmlformats.org/officeDocument/2006/relationships/image" Target="media/image44.png"/><Relationship Id="rId103" Type="http://schemas.openxmlformats.org/officeDocument/2006/relationships/image" Target="media/image88.png"/><Relationship Id="rId124" Type="http://schemas.openxmlformats.org/officeDocument/2006/relationships/image" Target="media/image105.png"/><Relationship Id="rId70" Type="http://schemas.openxmlformats.org/officeDocument/2006/relationships/image" Target="media/image54.png"/><Relationship Id="rId91" Type="http://schemas.openxmlformats.org/officeDocument/2006/relationships/image" Target="media/image73.jpeg"/><Relationship Id="rId145" Type="http://schemas.openxmlformats.org/officeDocument/2006/relationships/image" Target="media/image124.png"/><Relationship Id="rId166" Type="http://schemas.openxmlformats.org/officeDocument/2006/relationships/image" Target="media/image143.png"/><Relationship Id="rId187" Type="http://schemas.openxmlformats.org/officeDocument/2006/relationships/image" Target="media/image161.png"/><Relationship Id="rId1" Type="http://schemas.openxmlformats.org/officeDocument/2006/relationships/customXml" Target="../customXml/item1.xml"/><Relationship Id="rId212" Type="http://schemas.openxmlformats.org/officeDocument/2006/relationships/image" Target="media/image183.png"/><Relationship Id="rId28" Type="http://schemas.openxmlformats.org/officeDocument/2006/relationships/image" Target="media/image17.png"/><Relationship Id="rId49" Type="http://schemas.openxmlformats.org/officeDocument/2006/relationships/image" Target="media/image36.png"/><Relationship Id="rId114" Type="http://schemas.openxmlformats.org/officeDocument/2006/relationships/image" Target="media/image95.jpeg"/><Relationship Id="rId60" Type="http://schemas.openxmlformats.org/officeDocument/2006/relationships/image" Target="media/image45.png"/><Relationship Id="rId81" Type="http://schemas.openxmlformats.org/officeDocument/2006/relationships/image" Target="media/image64.png"/><Relationship Id="rId135" Type="http://schemas.openxmlformats.org/officeDocument/2006/relationships/image" Target="media/image116.jpeg"/><Relationship Id="rId156" Type="http://schemas.openxmlformats.org/officeDocument/2006/relationships/image" Target="media/image134.png"/><Relationship Id="rId177" Type="http://schemas.openxmlformats.org/officeDocument/2006/relationships/image" Target="media/image152.png"/><Relationship Id="rId198" Type="http://schemas.openxmlformats.org/officeDocument/2006/relationships/image" Target="media/image172.png"/><Relationship Id="rId202" Type="http://schemas.openxmlformats.org/officeDocument/2006/relationships/image" Target="media/image174.png"/><Relationship Id="rId223" Type="http://schemas.openxmlformats.org/officeDocument/2006/relationships/image" Target="media/image192.jpeg"/><Relationship Id="rId18" Type="http://schemas.openxmlformats.org/officeDocument/2006/relationships/image" Target="media/image8.png"/><Relationship Id="rId39" Type="http://schemas.openxmlformats.org/officeDocument/2006/relationships/image" Target="media/image27.png"/><Relationship Id="rId50" Type="http://schemas.openxmlformats.org/officeDocument/2006/relationships/image" Target="media/image37.png"/><Relationship Id="rId104" Type="http://schemas.openxmlformats.org/officeDocument/2006/relationships/image" Target="media/image84.png"/><Relationship Id="rId125" Type="http://schemas.openxmlformats.org/officeDocument/2006/relationships/image" Target="media/image106.png"/><Relationship Id="rId146" Type="http://schemas.openxmlformats.org/officeDocument/2006/relationships/image" Target="media/image125.jpeg"/><Relationship Id="rId167" Type="http://schemas.openxmlformats.org/officeDocument/2006/relationships/image" Target="media/image142.png"/><Relationship Id="rId188" Type="http://schemas.openxmlformats.org/officeDocument/2006/relationships/image" Target="media/image162.jpeg"/><Relationship Id="rId71" Type="http://schemas.openxmlformats.org/officeDocument/2006/relationships/image" Target="media/image55.png"/><Relationship Id="rId92" Type="http://schemas.openxmlformats.org/officeDocument/2006/relationships/image" Target="media/image74.png"/><Relationship Id="rId213" Type="http://schemas.openxmlformats.org/officeDocument/2006/relationships/image" Target="media/image184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40" Type="http://schemas.openxmlformats.org/officeDocument/2006/relationships/image" Target="media/image270.png"/><Relationship Id="rId115" Type="http://schemas.openxmlformats.org/officeDocument/2006/relationships/image" Target="media/image97.png"/><Relationship Id="rId136" Type="http://schemas.openxmlformats.org/officeDocument/2006/relationships/image" Target="media/image117.png"/><Relationship Id="rId157" Type="http://schemas.openxmlformats.org/officeDocument/2006/relationships/image" Target="media/image135.png"/><Relationship Id="rId178" Type="http://schemas.openxmlformats.org/officeDocument/2006/relationships/image" Target="media/image155.png"/><Relationship Id="rId61" Type="http://schemas.openxmlformats.org/officeDocument/2006/relationships/image" Target="media/image46.png"/><Relationship Id="rId82" Type="http://schemas.openxmlformats.org/officeDocument/2006/relationships/image" Target="media/image65.png"/><Relationship Id="rId199" Type="http://schemas.openxmlformats.org/officeDocument/2006/relationships/image" Target="media/image173.jpg"/><Relationship Id="rId203" Type="http://schemas.openxmlformats.org/officeDocument/2006/relationships/image" Target="media/image175.png"/><Relationship Id="rId19" Type="http://schemas.openxmlformats.org/officeDocument/2006/relationships/image" Target="media/image6.jpeg"/><Relationship Id="rId224" Type="http://schemas.openxmlformats.org/officeDocument/2006/relationships/image" Target="media/image193.png"/><Relationship Id="rId30" Type="http://schemas.openxmlformats.org/officeDocument/2006/relationships/image" Target="media/image19.png"/><Relationship Id="rId105" Type="http://schemas.openxmlformats.org/officeDocument/2006/relationships/image" Target="media/image85.png"/><Relationship Id="rId126" Type="http://schemas.openxmlformats.org/officeDocument/2006/relationships/image" Target="media/image107.jpeg"/><Relationship Id="rId147" Type="http://schemas.openxmlformats.org/officeDocument/2006/relationships/image" Target="media/image126.png"/><Relationship Id="rId168" Type="http://schemas.openxmlformats.org/officeDocument/2006/relationships/image" Target="media/image143.jpeg"/><Relationship Id="rId51" Type="http://schemas.openxmlformats.org/officeDocument/2006/relationships/image" Target="media/image36.jpeg"/><Relationship Id="rId72" Type="http://schemas.openxmlformats.org/officeDocument/2006/relationships/image" Target="media/image56.png"/><Relationship Id="rId93" Type="http://schemas.openxmlformats.org/officeDocument/2006/relationships/image" Target="media/image75.jpeg"/><Relationship Id="rId189" Type="http://schemas.openxmlformats.org/officeDocument/2006/relationships/image" Target="media/image163.png"/><Relationship Id="rId3" Type="http://schemas.openxmlformats.org/officeDocument/2006/relationships/customXml" Target="../customXml/item3.xml"/><Relationship Id="rId214" Type="http://schemas.openxmlformats.org/officeDocument/2006/relationships/image" Target="media/image18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Parrish\Downloads\Easy%20Read%20Template%20July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D6854307195C4D9919F597DAD83740" ma:contentTypeVersion="10" ma:contentTypeDescription="Create a new document." ma:contentTypeScope="" ma:versionID="61e5f163c7871d3a15058ce79bb6f48f">
  <xsd:schema xmlns:xsd="http://www.w3.org/2001/XMLSchema" xmlns:xs="http://www.w3.org/2001/XMLSchema" xmlns:p="http://schemas.microsoft.com/office/2006/metadata/properties" xmlns:ns2="c909a225-9d01-4495-81bc-6a3e6aacbd06" targetNamespace="http://schemas.microsoft.com/office/2006/metadata/properties" ma:root="true" ma:fieldsID="ab78f61d5f4aa186691181ccf8b29c75" ns2:_="">
    <xsd:import namespace="c909a225-9d01-4495-81bc-6a3e6aacbd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9a225-9d01-4495-81bc-6a3e6aac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bcc3d60-5932-4f31-a0d9-fa4fbb010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09a225-9d01-4495-81bc-6a3e6aacbd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919017-8877-410A-847C-07A6484AA3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8D390B-0844-4F22-814D-4EBB2AB5A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9a225-9d01-4495-81bc-6a3e6aacb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B7F657-5C43-4BCA-BFE4-E777FBF9E9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60F393-1A8E-4CFA-AD0C-C4EC3096A943}">
  <ds:schemaRefs>
    <ds:schemaRef ds:uri="http://schemas.microsoft.com/office/2006/metadata/properties"/>
    <ds:schemaRef ds:uri="http://schemas.microsoft.com/office/infopath/2007/PartnerControls"/>
    <ds:schemaRef ds:uri="c909a225-9d01-4495-81bc-6a3e6aacbd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Easy Read Template July 2026</Template>
  <TotalTime>5</TotalTime>
  <Pages>36</Pages>
  <Words>1954</Words>
  <Characters>9089</Characters>
  <Application>Microsoft Office Word</Application>
  <DocSecurity>0</DocSecurity>
  <Lines>687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NZ Relay Service Insights Report – Easy Read</dc:title>
  <dc:subject/>
  <cp:keywords>MAKO ID 194708535</cp:keywords>
  <dc:description/>
  <cp:revision>2</cp:revision>
  <cp:lastPrinted>2026-09-14T23:59:00Z</cp:lastPrinted>
  <dcterms:created xsi:type="dcterms:W3CDTF">2026-09-22T00:43:00Z</dcterms:created>
  <dcterms:modified xsi:type="dcterms:W3CDTF">2026-09-22T00:43:00Z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0x010100C8D6854307195C4D9919F597DAD83740</vt:lpwstr>
  </property>
  <property fmtid="{D5CDD505-2E9C-101B-9397-08002B2CF9AE}" pid="3" name="MSIP_Label_ffa2ea8f-33a2-4d89-bc10-4ca73b1a3f73_Enabled">
    <vt:lpwstr>true</vt:lpwstr>
  </property>
  <property fmtid="{D5CDD505-2E9C-101B-9397-08002B2CF9AE}" pid="4" name="MSIP_Label_ffa2ea8f-33a2-4d89-bc10-4ca73b1a3f73_SetDate">
    <vt:lpwstr>2026-09-22T00:33:22Z</vt:lpwstr>
  </property>
  <property fmtid="{D5CDD505-2E9C-101B-9397-08002B2CF9AE}" pid="5" name="MSIP_Label_ffa2ea8f-33a2-4d89-bc10-4ca73b1a3f73_Method">
    <vt:lpwstr>Privileged</vt:lpwstr>
  </property>
  <property fmtid="{D5CDD505-2E9C-101B-9397-08002B2CF9AE}" pid="6" name="MSIP_Label_ffa2ea8f-33a2-4d89-bc10-4ca73b1a3f73_Name">
    <vt:lpwstr>IN-CONFIDENCE</vt:lpwstr>
  </property>
  <property fmtid="{D5CDD505-2E9C-101B-9397-08002B2CF9AE}" pid="7" name="MSIP_Label_ffa2ea8f-33a2-4d89-bc10-4ca73b1a3f73_SiteId">
    <vt:lpwstr>78b2bd11-e42b-47ea-b011-2e04c3af5ec1</vt:lpwstr>
  </property>
  <property fmtid="{D5CDD505-2E9C-101B-9397-08002B2CF9AE}" pid="8" name="MSIP_Label_ffa2ea8f-33a2-4d89-bc10-4ca73b1a3f73_ActionId">
    <vt:lpwstr>9473c058-5cbb-4c78-b26f-05921a9a788a</vt:lpwstr>
  </property>
  <property fmtid="{D5CDD505-2E9C-101B-9397-08002B2CF9AE}" pid="9" name="MSIP_Label_ffa2ea8f-33a2-4d89-bc10-4ca73b1a3f73_ContentBits">
    <vt:lpwstr>0</vt:lpwstr>
  </property>
  <property fmtid="{D5CDD505-2E9C-101B-9397-08002B2CF9AE}" pid="10" name="MSIP_Label_ffa2ea8f-33a2-4d89-bc10-4ca73b1a3f73_Tag">
    <vt:lpwstr>10, 0, 1, 1</vt:lpwstr>
  </property>
</Properties>
</file>