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46" w:rsidRPr="00C56D9B" w:rsidRDefault="00B13546" w:rsidP="00B13546">
      <w:pPr>
        <w:rPr>
          <w:b/>
          <w:sz w:val="48"/>
          <w:szCs w:val="48"/>
        </w:rPr>
      </w:pPr>
      <w:r w:rsidRPr="00C56D9B">
        <w:rPr>
          <w:b/>
          <w:sz w:val="48"/>
          <w:szCs w:val="48"/>
        </w:rPr>
        <w:t>Submission Form</w:t>
      </w:r>
    </w:p>
    <w:p w:rsidR="00B13546" w:rsidRDefault="00B13546" w:rsidP="00B13546">
      <w:pPr>
        <w:pStyle w:val="NumberedHeading1"/>
        <w:numPr>
          <w:ilvl w:val="0"/>
          <w:numId w:val="0"/>
        </w:numPr>
        <w:ind w:left="425" w:hanging="425"/>
      </w:pPr>
      <w:r>
        <w:t xml:space="preserve">Statement of proposals for amending </w:t>
      </w:r>
    </w:p>
    <w:p w:rsidR="00B13546" w:rsidRDefault="00B13546" w:rsidP="00FD5081">
      <w:pPr>
        <w:pStyle w:val="NumberedHeading1"/>
        <w:numPr>
          <w:ilvl w:val="0"/>
          <w:numId w:val="0"/>
        </w:numPr>
      </w:pPr>
      <w:r>
        <w:t xml:space="preserve">Acceptable Solutions and Verification Methods </w:t>
      </w:r>
      <w:r w:rsidR="00FD5081">
        <w:t xml:space="preserve">June </w:t>
      </w:r>
      <w:r w:rsidR="007A44FD">
        <w:t>2019</w:t>
      </w:r>
      <w:r w:rsidR="00FD5081">
        <w:t xml:space="preserve"> update</w:t>
      </w:r>
    </w:p>
    <w:p w:rsidR="00911687" w:rsidRDefault="00512E37" w:rsidP="00911687">
      <w:pPr>
        <w:spacing w:before="120" w:after="120" w:line="260" w:lineRule="atLeast"/>
      </w:pPr>
      <w:r>
        <w:br/>
      </w:r>
      <w:r w:rsidR="00B13546">
        <w:t xml:space="preserve">Name:  </w:t>
      </w:r>
      <w:sdt>
        <w:sdtPr>
          <w:id w:val="1368952822"/>
          <w:showingPlcHdr/>
          <w:text w:multiLine="1"/>
        </w:sdtPr>
        <w:sdtEndPr/>
        <w:sdtContent>
          <w:r w:rsidR="00911687">
            <w:rPr>
              <w:rStyle w:val="PlaceholderText"/>
            </w:rPr>
            <w:t>Click here to enter text</w:t>
          </w:r>
          <w:r w:rsidR="00911687">
            <w:t xml:space="preserve"> </w:t>
          </w:r>
        </w:sdtContent>
      </w:sdt>
    </w:p>
    <w:p w:rsidR="00911687" w:rsidRDefault="00512E37" w:rsidP="00911687">
      <w:pPr>
        <w:spacing w:before="120" w:after="120" w:line="260" w:lineRule="atLeast"/>
      </w:pPr>
      <w:r>
        <w:br/>
      </w:r>
      <w:r w:rsidR="00B13546">
        <w:t xml:space="preserve">Email:  </w:t>
      </w:r>
      <w:sdt>
        <w:sdtPr>
          <w:id w:val="-382022702"/>
          <w:showingPlcHdr/>
          <w:text w:multiLine="1"/>
        </w:sdtPr>
        <w:sdtEndPr/>
        <w:sdtContent>
          <w:r w:rsidR="00911687">
            <w:rPr>
              <w:rStyle w:val="PlaceholderText"/>
            </w:rPr>
            <w:t>Click here to enter text</w:t>
          </w:r>
          <w:r w:rsidR="00911687">
            <w:t xml:space="preserve"> </w:t>
          </w:r>
        </w:sdtContent>
      </w:sdt>
    </w:p>
    <w:p w:rsidR="00B13546" w:rsidRDefault="00512E37" w:rsidP="007A44FD">
      <w:pPr>
        <w:spacing w:before="120" w:after="120" w:line="260" w:lineRule="atLeast"/>
      </w:pPr>
      <w:r>
        <w:br/>
      </w:r>
      <w:r w:rsidR="00B13546">
        <w:t xml:space="preserve">Company: </w:t>
      </w:r>
      <w:sdt>
        <w:sdtPr>
          <w:id w:val="-96173963"/>
          <w:showingPlcHdr/>
          <w:text w:multiLine="1"/>
        </w:sdtPr>
        <w:sdtEndPr/>
        <w:sdtContent>
          <w:r w:rsidR="00911687">
            <w:rPr>
              <w:rStyle w:val="PlaceholderText"/>
            </w:rPr>
            <w:t>Click here to enter text</w:t>
          </w:r>
          <w:r w:rsidR="00911687">
            <w:t xml:space="preserve"> </w:t>
          </w:r>
        </w:sdtContent>
      </w:sdt>
    </w:p>
    <w:p w:rsidR="0027497F" w:rsidRDefault="0027497F" w:rsidP="0027497F">
      <w:pPr>
        <w:pStyle w:val="ListParagraph"/>
        <w:shd w:val="clear" w:color="auto" w:fill="F2F2F2" w:themeFill="background1" w:themeFillShade="F2"/>
        <w:spacing w:before="240" w:after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When completing this submission form please provide comments to explain why you agree or disagree with proposed changes. Your comments provide valuable information and inform decisions about the proposed changes.</w:t>
      </w:r>
      <w:bookmarkStart w:id="0" w:name="_GoBack"/>
      <w:bookmarkEnd w:id="0"/>
    </w:p>
    <w:p w:rsidR="0027497F" w:rsidRDefault="0027497F" w:rsidP="0027497F">
      <w:pPr>
        <w:pStyle w:val="ListParagraph"/>
        <w:shd w:val="clear" w:color="auto" w:fill="F2F2F2" w:themeFill="background1" w:themeFillShade="F2"/>
        <w:tabs>
          <w:tab w:val="left" w:pos="1440"/>
        </w:tabs>
        <w:spacing w:before="240" w:after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27497F" w:rsidRDefault="0027497F" w:rsidP="0027497F">
      <w:pPr>
        <w:pStyle w:val="ListParagraph"/>
        <w:shd w:val="clear" w:color="auto" w:fill="F2F2F2" w:themeFill="background1" w:themeFillShade="F2"/>
        <w:spacing w:before="240" w:after="24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Each question includes a page reference (in brackets) to the relevant proposal within the </w:t>
      </w:r>
    </w:p>
    <w:p w:rsidR="0027497F" w:rsidRPr="00C16F0E" w:rsidRDefault="009862AE" w:rsidP="0027497F">
      <w:pPr>
        <w:pStyle w:val="ListParagraph"/>
        <w:shd w:val="clear" w:color="auto" w:fill="F2F2F2" w:themeFill="background1" w:themeFillShade="F2"/>
        <w:spacing w:before="240" w:after="240"/>
        <w:ind w:left="0"/>
        <w:rPr>
          <w:sz w:val="24"/>
          <w:szCs w:val="24"/>
        </w:rPr>
      </w:pPr>
      <w:hyperlink r:id="rId8" w:history="1">
        <w:r w:rsidR="00FD5081">
          <w:rPr>
            <w:rStyle w:val="Hyperlink"/>
            <w:i/>
            <w:sz w:val="24"/>
            <w:szCs w:val="24"/>
          </w:rPr>
          <w:t>Proposals for amending Acceptable Solutions and Verification Methods June 2019 update</w:t>
        </w:r>
      </w:hyperlink>
      <w:r w:rsidR="00C16F0E">
        <w:rPr>
          <w:rStyle w:val="Hyperlink"/>
          <w:color w:val="auto"/>
          <w:sz w:val="24"/>
          <w:szCs w:val="24"/>
          <w:u w:val="none"/>
        </w:rPr>
        <w:t xml:space="preserve"> 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A6358F" w:rsidTr="001C2378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58F" w:rsidRDefault="00A6358F" w:rsidP="00AA5F61">
            <w:pPr>
              <w:spacing w:before="40" w:line="276" w:lineRule="auto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use this form:</w:t>
            </w:r>
          </w:p>
          <w:p w:rsidR="00A6358F" w:rsidRDefault="00A6358F" w:rsidP="00AA5F61">
            <w:pPr>
              <w:spacing w:before="40" w:line="276" w:lineRule="auto"/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ab/>
              <w:t>add your feedback to the comment fields</w:t>
            </w:r>
          </w:p>
          <w:p w:rsidR="00A6358F" w:rsidRDefault="00A6358F" w:rsidP="00AA5F61">
            <w:pPr>
              <w:spacing w:before="40" w:line="276" w:lineRule="auto"/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ab/>
              <w:t>save this document to your computer</w:t>
            </w:r>
          </w:p>
          <w:p w:rsidR="00A6358F" w:rsidRDefault="00A6358F" w:rsidP="00AA5F61">
            <w:pPr>
              <w:spacing w:before="40" w:line="276" w:lineRule="auto"/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ab/>
              <w:t xml:space="preserve">email the saved document to </w:t>
            </w:r>
            <w:hyperlink r:id="rId9" w:history="1">
              <w:r>
                <w:rPr>
                  <w:rStyle w:val="Hyperlink"/>
                  <w:sz w:val="24"/>
                  <w:szCs w:val="24"/>
                </w:rPr>
                <w:t>buildingfeedback@mbie.govt.nz</w:t>
              </w:r>
            </w:hyperlink>
            <w:r>
              <w:rPr>
                <w:sz w:val="24"/>
                <w:szCs w:val="24"/>
              </w:rPr>
              <w:t xml:space="preserve">, with </w:t>
            </w:r>
            <w:r>
              <w:rPr>
                <w:sz w:val="24"/>
                <w:szCs w:val="24"/>
              </w:rPr>
              <w:br/>
              <w:t xml:space="preserve">“Consultation – Amendments to Acceptable Solutions and Verification Methods </w:t>
            </w:r>
            <w:r w:rsidR="007A44FD">
              <w:rPr>
                <w:caps/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” in the subject line</w:t>
            </w:r>
          </w:p>
          <w:p w:rsidR="00A6358F" w:rsidRDefault="00A6358F" w:rsidP="00AA5F61">
            <w:pPr>
              <w:spacing w:before="40" w:line="276" w:lineRule="auto"/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</w:t>
            </w:r>
          </w:p>
          <w:p w:rsidR="00A6358F" w:rsidRPr="00332AEC" w:rsidRDefault="00A6358F" w:rsidP="00AA5F61">
            <w:pPr>
              <w:pStyle w:val="ListParagraph"/>
              <w:numPr>
                <w:ilvl w:val="0"/>
                <w:numId w:val="2"/>
              </w:numPr>
              <w:spacing w:before="40"/>
              <w:ind w:left="318"/>
              <w:rPr>
                <w:sz w:val="24"/>
                <w:szCs w:val="24"/>
              </w:rPr>
            </w:pPr>
            <w:r w:rsidRPr="00332AEC">
              <w:rPr>
                <w:sz w:val="24"/>
                <w:szCs w:val="24"/>
              </w:rPr>
              <w:t>print the saved document and post or courier to</w:t>
            </w:r>
            <w:r>
              <w:rPr>
                <w:sz w:val="24"/>
                <w:szCs w:val="24"/>
              </w:rPr>
              <w:t>:</w:t>
            </w:r>
          </w:p>
          <w:p w:rsidR="00A6358F" w:rsidRDefault="00A6358F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Consultation – Amendments to Acceptable Solutions and Verification Methods </w:t>
            </w:r>
            <w:r w:rsidR="007A44FD">
              <w:rPr>
                <w:sz w:val="24"/>
                <w:szCs w:val="24"/>
              </w:rPr>
              <w:t>2019</w:t>
            </w:r>
          </w:p>
          <w:p w:rsidR="00A6358F" w:rsidRDefault="00A6358F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Building Performance and Engineering Team</w:t>
            </w:r>
          </w:p>
          <w:p w:rsidR="00A6358F" w:rsidRDefault="00A6358F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Ministry of Business, Innovation and Employment</w:t>
            </w:r>
          </w:p>
          <w:p w:rsidR="00A6358F" w:rsidRDefault="00A6358F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 5, 15 Stout Street</w:t>
            </w:r>
            <w:r w:rsidR="00AA5F61">
              <w:rPr>
                <w:sz w:val="24"/>
                <w:szCs w:val="24"/>
              </w:rPr>
              <w:t>, Wellington 6011</w:t>
            </w:r>
          </w:p>
          <w:p w:rsidR="00AA5F61" w:rsidRDefault="00AA5F61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:rsidR="00A6358F" w:rsidRDefault="007A44FD" w:rsidP="00AA5F61">
            <w:pPr>
              <w:spacing w:before="40" w:line="276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A6358F">
              <w:rPr>
                <w:sz w:val="24"/>
                <w:szCs w:val="24"/>
              </w:rPr>
              <w:t>O Box 1473</w:t>
            </w:r>
          </w:p>
          <w:p w:rsidR="00A6358F" w:rsidRDefault="00A6358F" w:rsidP="00AA5F61">
            <w:pPr>
              <w:spacing w:before="40" w:line="276" w:lineRule="auto"/>
              <w:ind w:left="318"/>
            </w:pPr>
            <w:r>
              <w:rPr>
                <w:sz w:val="24"/>
                <w:szCs w:val="24"/>
              </w:rPr>
              <w:t>Wellington 614</w:t>
            </w:r>
            <w:r w:rsidR="00977E2B">
              <w:rPr>
                <w:sz w:val="24"/>
                <w:szCs w:val="24"/>
              </w:rPr>
              <w:t>0</w:t>
            </w:r>
          </w:p>
        </w:tc>
      </w:tr>
    </w:tbl>
    <w:p w:rsidR="00B13546" w:rsidRPr="006442DF" w:rsidRDefault="00B13546" w:rsidP="00B13546">
      <w:pPr>
        <w:pStyle w:val="NumberedHeading1"/>
        <w:numPr>
          <w:ilvl w:val="0"/>
          <w:numId w:val="0"/>
        </w:numPr>
        <w:ind w:left="425" w:hanging="425"/>
      </w:pPr>
      <w:r w:rsidRPr="006442DF">
        <w:lastRenderedPageBreak/>
        <w:t>Clause B1 Structure</w:t>
      </w:r>
    </w:p>
    <w:p w:rsidR="00312965" w:rsidRPr="006442DF" w:rsidRDefault="00312965" w:rsidP="00312965">
      <w:pPr>
        <w:rPr>
          <w:b/>
          <w:sz w:val="24"/>
          <w:szCs w:val="24"/>
        </w:rPr>
      </w:pPr>
      <w:r w:rsidRPr="006442DF">
        <w:rPr>
          <w:b/>
          <w:sz w:val="24"/>
          <w:szCs w:val="24"/>
        </w:rPr>
        <w:t>Questions relating to the Reference section changes:</w:t>
      </w:r>
    </w:p>
    <w:p w:rsidR="0064731C" w:rsidRDefault="00B13546" w:rsidP="00B13546">
      <w:pPr>
        <w:ind w:left="2160" w:hanging="2160"/>
        <w:rPr>
          <w:rStyle w:val="Heading3Char"/>
        </w:rPr>
      </w:pPr>
      <w:r w:rsidRPr="006442DF">
        <w:rPr>
          <w:rStyle w:val="Heading3Char"/>
        </w:rPr>
        <w:t>Question B1 – 1</w:t>
      </w:r>
      <w:r w:rsidRPr="006442DF">
        <w:rPr>
          <w:rStyle w:val="Heading3Char"/>
        </w:rPr>
        <w:tab/>
      </w:r>
      <w:r w:rsidR="006442DF" w:rsidRPr="006442DF">
        <w:rPr>
          <w:b/>
          <w:sz w:val="24"/>
        </w:rPr>
        <w:t>Do you agree with the proposed changes to the Reference Section of the B1 Acceptable Solutions and Verification Methods document?</w:t>
      </w:r>
    </w:p>
    <w:p w:rsidR="00B13546" w:rsidRDefault="00BA0AA3" w:rsidP="0064731C">
      <w:pPr>
        <w:ind w:left="7200" w:firstLine="720"/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</w:t>
      </w:r>
      <w:r w:rsidR="006442DF" w:rsidRPr="006442DF">
        <w:rPr>
          <w:rStyle w:val="Heading3Char"/>
          <w:b w:val="0"/>
        </w:rPr>
        <w:t>16</w:t>
      </w:r>
      <w:r w:rsidRPr="006442DF">
        <w:rPr>
          <w:rStyle w:val="Heading3Char"/>
          <w:b w:val="0"/>
        </w:rPr>
        <w:t>)</w:t>
      </w:r>
    </w:p>
    <w:p w:rsidR="007C3742" w:rsidRDefault="009862AE" w:rsidP="007C3742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329599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2AE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C3742">
        <w:t xml:space="preserve"> </w:t>
      </w:r>
      <w:r w:rsidR="005F3F26">
        <w:t>Yes</w:t>
      </w:r>
      <w:r w:rsidR="007C3742">
        <w:tab/>
      </w:r>
      <w:sdt>
        <w:sdtPr>
          <w:rPr>
            <w:sz w:val="28"/>
            <w:szCs w:val="28"/>
          </w:rPr>
          <w:id w:val="43571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No</w:t>
      </w:r>
    </w:p>
    <w:p w:rsidR="007C3742" w:rsidRDefault="005F3F26" w:rsidP="007C3742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7C3742" w:rsidTr="007C374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1167239019"/>
              <w:showingPlcHdr/>
              <w:text w:multiLine="1"/>
            </w:sdtPr>
            <w:sdtEndPr/>
            <w:sdtContent>
              <w:p w:rsidR="007C3742" w:rsidRDefault="007C374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B13546" w:rsidRDefault="00B13546" w:rsidP="00B13546"/>
    <w:p w:rsidR="005F3F26" w:rsidRPr="006442DF" w:rsidRDefault="005F3F26" w:rsidP="005F3F26">
      <w:pPr>
        <w:rPr>
          <w:b/>
          <w:sz w:val="24"/>
          <w:szCs w:val="24"/>
        </w:rPr>
      </w:pPr>
      <w:r w:rsidRPr="006442DF">
        <w:rPr>
          <w:b/>
          <w:sz w:val="24"/>
          <w:szCs w:val="24"/>
        </w:rPr>
        <w:t>Questions relating to the B1/VM1 content changes:</w:t>
      </w:r>
    </w:p>
    <w:p w:rsidR="0064731C" w:rsidRDefault="00B13546" w:rsidP="0064731C">
      <w:pPr>
        <w:ind w:left="2160" w:hanging="2160"/>
        <w:rPr>
          <w:rStyle w:val="Heading3Char"/>
        </w:rPr>
      </w:pPr>
      <w:r w:rsidRPr="006442DF">
        <w:rPr>
          <w:rStyle w:val="Heading3Char"/>
        </w:rPr>
        <w:t>Question B1 – 2</w:t>
      </w:r>
      <w:r w:rsidRPr="006442DF">
        <w:rPr>
          <w:rStyle w:val="Heading3Char"/>
        </w:rPr>
        <w:tab/>
      </w:r>
      <w:r w:rsidR="006442DF" w:rsidRPr="006442DF">
        <w:rPr>
          <w:b/>
          <w:sz w:val="24"/>
        </w:rPr>
        <w:t>Do you agree with extending the provisions of B1/VM1 to hollow-core units of up to 400mm deep?</w:t>
      </w:r>
      <w:r w:rsidR="002C16C1" w:rsidRPr="006442DF">
        <w:rPr>
          <w:rStyle w:val="Heading3Char"/>
        </w:rPr>
        <w:tab/>
      </w:r>
      <w:r w:rsidR="002C16C1" w:rsidRPr="006442DF">
        <w:rPr>
          <w:rStyle w:val="Heading3Char"/>
        </w:rPr>
        <w:tab/>
      </w:r>
      <w:r w:rsidR="002C16C1" w:rsidRPr="006442DF">
        <w:rPr>
          <w:rStyle w:val="Heading3Char"/>
        </w:rPr>
        <w:tab/>
      </w:r>
    </w:p>
    <w:p w:rsidR="001C2378" w:rsidRPr="0064731C" w:rsidRDefault="002C16C1" w:rsidP="0064731C">
      <w:pPr>
        <w:ind w:left="7200" w:firstLine="720"/>
        <w:rPr>
          <w:rStyle w:val="Heading3Char"/>
        </w:rPr>
      </w:pPr>
      <w:r w:rsidRPr="006442DF">
        <w:rPr>
          <w:rStyle w:val="Heading3Char"/>
          <w:b w:val="0"/>
        </w:rPr>
        <w:t>(</w:t>
      </w:r>
      <w:proofErr w:type="gramStart"/>
      <w:r w:rsidR="006442DF" w:rsidRPr="006442DF">
        <w:rPr>
          <w:rStyle w:val="Heading3Char"/>
          <w:b w:val="0"/>
        </w:rPr>
        <w:t>page</w:t>
      </w:r>
      <w:proofErr w:type="gramEnd"/>
      <w:r w:rsidR="006442DF" w:rsidRPr="006442DF">
        <w:rPr>
          <w:rStyle w:val="Heading3Char"/>
          <w:b w:val="0"/>
        </w:rPr>
        <w:t xml:space="preserve"> 18</w:t>
      </w:r>
      <w:r w:rsidRPr="006442DF">
        <w:rPr>
          <w:rStyle w:val="Heading3Char"/>
          <w:b w:val="0"/>
        </w:rPr>
        <w:t>)</w:t>
      </w:r>
    </w:p>
    <w:p w:rsidR="001C2378" w:rsidRDefault="009862AE" w:rsidP="001C2378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386792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37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C2378">
        <w:t xml:space="preserve"> Yes</w:t>
      </w:r>
      <w:r w:rsidR="001C2378">
        <w:tab/>
      </w:r>
      <w:sdt>
        <w:sdtPr>
          <w:rPr>
            <w:sz w:val="28"/>
            <w:szCs w:val="28"/>
          </w:rPr>
          <w:id w:val="-2137870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37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C2378">
        <w:t xml:space="preserve"> No</w:t>
      </w:r>
    </w:p>
    <w:p w:rsidR="002C16C1" w:rsidRDefault="005F3F26" w:rsidP="002C16C1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2C16C1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919489475"/>
              <w:showingPlcHdr/>
              <w:text w:multiLine="1"/>
            </w:sdtPr>
            <w:sdtEndPr/>
            <w:sdtContent>
              <w:p w:rsidR="002C16C1" w:rsidRDefault="002C16C1" w:rsidP="001C2378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2C16C1" w:rsidRDefault="002C16C1" w:rsidP="00B13546">
      <w:pPr>
        <w:rPr>
          <w:rStyle w:val="Heading3Char"/>
        </w:rPr>
      </w:pPr>
    </w:p>
    <w:p w:rsidR="0064731C" w:rsidRDefault="002C16C1" w:rsidP="00746B0C">
      <w:pPr>
        <w:ind w:left="2160" w:hanging="2160"/>
        <w:rPr>
          <w:rStyle w:val="Heading3Char"/>
        </w:rPr>
      </w:pPr>
      <w:r w:rsidRPr="006442DF">
        <w:rPr>
          <w:rStyle w:val="Heading3Char"/>
        </w:rPr>
        <w:t xml:space="preserve">Question B1 – 3  </w:t>
      </w:r>
      <w:r w:rsidRPr="006442DF">
        <w:rPr>
          <w:rStyle w:val="Heading3Char"/>
        </w:rPr>
        <w:tab/>
      </w:r>
      <w:r w:rsidR="006442DF" w:rsidRPr="006442DF">
        <w:rPr>
          <w:b/>
          <w:sz w:val="24"/>
        </w:rPr>
        <w:t>Do you agree that NASH Part 1 replicates information already in B1/VM1 and therefore its citation can be deleted?</w:t>
      </w:r>
      <w:r w:rsidR="006442DF" w:rsidRPr="006442DF">
        <w:rPr>
          <w:rStyle w:val="Heading3Char"/>
        </w:rPr>
        <w:tab/>
      </w:r>
      <w:r w:rsidR="006442DF" w:rsidRPr="006442DF">
        <w:rPr>
          <w:rStyle w:val="Heading3Char"/>
        </w:rPr>
        <w:tab/>
      </w:r>
    </w:p>
    <w:p w:rsidR="00B13546" w:rsidRDefault="00BA0AA3" w:rsidP="0064731C">
      <w:pPr>
        <w:ind w:left="7200" w:firstLine="720"/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</w:t>
      </w:r>
      <w:r w:rsidR="006442DF" w:rsidRPr="006442DF">
        <w:rPr>
          <w:rStyle w:val="Heading3Char"/>
          <w:b w:val="0"/>
        </w:rPr>
        <w:t>18</w:t>
      </w:r>
      <w:r w:rsidRPr="006442DF">
        <w:rPr>
          <w:rStyle w:val="Heading3Char"/>
          <w:b w:val="0"/>
        </w:rPr>
        <w:t>)</w:t>
      </w:r>
    </w:p>
    <w:p w:rsidR="007C3742" w:rsidRDefault="009862AE" w:rsidP="007C3742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98824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Yes</w:t>
      </w:r>
      <w:r w:rsidR="007C3742">
        <w:tab/>
      </w:r>
      <w:sdt>
        <w:sdtPr>
          <w:rPr>
            <w:sz w:val="28"/>
            <w:szCs w:val="28"/>
          </w:rPr>
          <w:id w:val="1089509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74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5F3F26">
        <w:t xml:space="preserve"> No</w:t>
      </w:r>
    </w:p>
    <w:p w:rsidR="007C3742" w:rsidRDefault="005F3F26" w:rsidP="007C3742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7C3742" w:rsidTr="007C374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15258686"/>
              <w:showingPlcHdr/>
              <w:text w:multiLine="1"/>
            </w:sdtPr>
            <w:sdtEndPr/>
            <w:sdtContent>
              <w:p w:rsidR="007C3742" w:rsidRDefault="007C374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B13546" w:rsidRDefault="00B13546" w:rsidP="00B13546"/>
    <w:p w:rsidR="00693A2D" w:rsidRDefault="00693A2D">
      <w:pPr>
        <w:rPr>
          <w:rStyle w:val="Heading3Char"/>
        </w:rPr>
      </w:pPr>
      <w:r>
        <w:rPr>
          <w:rStyle w:val="Heading3Char"/>
        </w:rPr>
        <w:br w:type="page"/>
      </w:r>
    </w:p>
    <w:p w:rsidR="0064731C" w:rsidRDefault="002C16C1" w:rsidP="00746B0C">
      <w:pPr>
        <w:ind w:left="2160" w:hanging="2160"/>
        <w:rPr>
          <w:rStyle w:val="Heading3Char"/>
        </w:rPr>
      </w:pPr>
      <w:r w:rsidRPr="006442DF">
        <w:rPr>
          <w:rStyle w:val="Heading3Char"/>
        </w:rPr>
        <w:lastRenderedPageBreak/>
        <w:t>Question B1</w:t>
      </w:r>
      <w:r w:rsidR="00746B0C" w:rsidRPr="006442DF">
        <w:rPr>
          <w:rStyle w:val="Heading3Char"/>
        </w:rPr>
        <w:t xml:space="preserve"> – 4 </w:t>
      </w:r>
      <w:r w:rsidRPr="006442DF">
        <w:rPr>
          <w:rStyle w:val="Heading3Char"/>
        </w:rPr>
        <w:t xml:space="preserve"> </w:t>
      </w:r>
      <w:r w:rsidRPr="006442DF">
        <w:rPr>
          <w:rStyle w:val="Heading3Char"/>
        </w:rPr>
        <w:tab/>
      </w:r>
      <w:proofErr w:type="gramStart"/>
      <w:r w:rsidR="006442DF" w:rsidRPr="006442DF">
        <w:rPr>
          <w:b/>
          <w:sz w:val="24"/>
        </w:rPr>
        <w:t>What</w:t>
      </w:r>
      <w:proofErr w:type="gramEnd"/>
      <w:r w:rsidR="006442DF" w:rsidRPr="006442DF">
        <w:rPr>
          <w:b/>
          <w:sz w:val="24"/>
        </w:rPr>
        <w:t xml:space="preserve"> is the impact on you or your business of the proposed changes to B1/VM1, e.g. financial or operational?</w:t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</w:p>
    <w:p w:rsidR="002C16C1" w:rsidRDefault="0064731C" w:rsidP="00746B0C">
      <w:pPr>
        <w:ind w:left="2160" w:hanging="2160"/>
      </w:pP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 w:rsidR="006442DF" w:rsidRPr="006442DF">
        <w:rPr>
          <w:rStyle w:val="Heading3Char"/>
        </w:rPr>
        <w:tab/>
      </w:r>
      <w:r w:rsidR="002C16C1" w:rsidRPr="006442DF">
        <w:rPr>
          <w:rStyle w:val="Heading3Char"/>
          <w:b w:val="0"/>
        </w:rPr>
        <w:t>(</w:t>
      </w:r>
      <w:proofErr w:type="gramStart"/>
      <w:r w:rsidR="002C16C1" w:rsidRPr="006442DF">
        <w:rPr>
          <w:rStyle w:val="Heading3Char"/>
          <w:b w:val="0"/>
        </w:rPr>
        <w:t>page</w:t>
      </w:r>
      <w:proofErr w:type="gramEnd"/>
      <w:r w:rsidR="002C16C1" w:rsidRPr="006442DF">
        <w:rPr>
          <w:rStyle w:val="Heading3Char"/>
          <w:b w:val="0"/>
        </w:rPr>
        <w:t xml:space="preserve"> </w:t>
      </w:r>
      <w:r w:rsidR="006442DF" w:rsidRPr="006442DF">
        <w:rPr>
          <w:rStyle w:val="Heading3Char"/>
          <w:b w:val="0"/>
        </w:rPr>
        <w:t>18</w:t>
      </w:r>
      <w:r w:rsidR="002C16C1" w:rsidRPr="006442DF">
        <w:rPr>
          <w:rStyle w:val="Heading3Char"/>
          <w:b w:val="0"/>
        </w:rPr>
        <w:t>)</w:t>
      </w:r>
    </w:p>
    <w:p w:rsidR="002C16C1" w:rsidRDefault="002C16C1" w:rsidP="002C16C1">
      <w:pPr>
        <w:spacing w:before="240" w:after="60"/>
      </w:pPr>
      <w:r>
        <w:t xml:space="preserve">Please provide us with your comments 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2C16C1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2048597268"/>
              <w:showingPlcHdr/>
              <w:text w:multiLine="1"/>
            </w:sdtPr>
            <w:sdtEndPr/>
            <w:sdtContent>
              <w:p w:rsidR="002C16C1" w:rsidRDefault="002C16C1" w:rsidP="001C2378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B13546" w:rsidRDefault="00B13546" w:rsidP="00B13546"/>
    <w:p w:rsidR="00746B0C" w:rsidRPr="006442DF" w:rsidRDefault="00B13546" w:rsidP="00746B0C">
      <w:pPr>
        <w:spacing w:after="0"/>
        <w:ind w:left="2160" w:hanging="2160"/>
        <w:rPr>
          <w:rStyle w:val="Heading3Char"/>
        </w:rPr>
      </w:pPr>
      <w:r w:rsidRPr="006442DF">
        <w:rPr>
          <w:rStyle w:val="Heading3Char"/>
        </w:rPr>
        <w:t xml:space="preserve">Question B1 – </w:t>
      </w:r>
      <w:r w:rsidR="00746B0C" w:rsidRPr="006442DF">
        <w:rPr>
          <w:rStyle w:val="Heading3Char"/>
        </w:rPr>
        <w:t>5</w:t>
      </w:r>
      <w:r w:rsidRPr="006442DF">
        <w:rPr>
          <w:rStyle w:val="Heading3Char"/>
        </w:rPr>
        <w:tab/>
      </w:r>
      <w:r w:rsidR="006442DF" w:rsidRPr="006442DF">
        <w:rPr>
          <w:b/>
          <w:sz w:val="24"/>
        </w:rPr>
        <w:t>Do you have any other comments on the proposed changes to B1/VM1?</w:t>
      </w:r>
      <w:r w:rsidR="00BA0AA3" w:rsidRPr="006442DF">
        <w:rPr>
          <w:rStyle w:val="Heading3Char"/>
        </w:rPr>
        <w:tab/>
      </w:r>
      <w:r w:rsidR="00BA0AA3" w:rsidRPr="006442DF">
        <w:rPr>
          <w:rStyle w:val="Heading3Char"/>
        </w:rPr>
        <w:tab/>
      </w:r>
    </w:p>
    <w:p w:rsidR="00B13546" w:rsidRDefault="00BA0AA3" w:rsidP="00746B0C">
      <w:pPr>
        <w:ind w:left="7200" w:firstLine="720"/>
        <w:rPr>
          <w:rStyle w:val="Heading3Char"/>
        </w:rPr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</w:t>
      </w:r>
      <w:r w:rsidR="006442DF" w:rsidRPr="006442DF">
        <w:rPr>
          <w:rStyle w:val="Heading3Char"/>
          <w:b w:val="0"/>
        </w:rPr>
        <w:t>18</w:t>
      </w:r>
      <w:r w:rsidRPr="006442DF">
        <w:rPr>
          <w:rStyle w:val="Heading3Char"/>
          <w:b w:val="0"/>
        </w:rPr>
        <w:t>)</w:t>
      </w:r>
    </w:p>
    <w:p w:rsidR="001C2378" w:rsidRDefault="009862AE" w:rsidP="001C2378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55168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37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C2378">
        <w:t xml:space="preserve"> Yes</w:t>
      </w:r>
      <w:r w:rsidR="001C2378">
        <w:tab/>
      </w:r>
      <w:sdt>
        <w:sdtPr>
          <w:rPr>
            <w:sz w:val="28"/>
            <w:szCs w:val="28"/>
          </w:rPr>
          <w:id w:val="1916730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237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C2378">
        <w:t xml:space="preserve"> No</w:t>
      </w:r>
    </w:p>
    <w:p w:rsidR="00A4168D" w:rsidRDefault="005F3F26" w:rsidP="00A4168D">
      <w:pPr>
        <w:spacing w:before="240" w:after="60"/>
      </w:pPr>
      <w:r>
        <w:t xml:space="preserve">If yes, please </w:t>
      </w:r>
      <w:r w:rsidR="00A4168D">
        <w:t>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A4168D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44329422"/>
              <w:showingPlcHdr/>
              <w:text w:multiLine="1"/>
            </w:sdtPr>
            <w:sdtEndPr/>
            <w:sdtContent>
              <w:p w:rsidR="00A4168D" w:rsidRDefault="00A4168D" w:rsidP="001C2378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A4168D" w:rsidRDefault="00A4168D" w:rsidP="00A4168D">
      <w:pPr>
        <w:spacing w:after="120"/>
      </w:pPr>
    </w:p>
    <w:p w:rsidR="005F3F26" w:rsidRPr="006442DF" w:rsidRDefault="00A50156" w:rsidP="005F3F26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Questions relating to the B1/AS</w:t>
      </w:r>
      <w:r w:rsidR="005F3F26" w:rsidRPr="006442DF">
        <w:rPr>
          <w:b/>
          <w:sz w:val="24"/>
          <w:szCs w:val="24"/>
        </w:rPr>
        <w:t>1 content changes:</w:t>
      </w:r>
    </w:p>
    <w:p w:rsidR="00220160" w:rsidRDefault="005F3F26" w:rsidP="005F3F26">
      <w:pPr>
        <w:ind w:left="2127" w:hanging="2127"/>
        <w:rPr>
          <w:rStyle w:val="Heading3Char"/>
        </w:rPr>
      </w:pPr>
      <w:r w:rsidRPr="006442DF">
        <w:rPr>
          <w:rStyle w:val="Heading3Char"/>
        </w:rPr>
        <w:t>Question B1 – 6</w:t>
      </w:r>
      <w:r w:rsidRPr="006442DF">
        <w:rPr>
          <w:rStyle w:val="Heading3Char"/>
        </w:rPr>
        <w:tab/>
      </w:r>
      <w:proofErr w:type="gramStart"/>
      <w:r w:rsidRPr="006442DF">
        <w:rPr>
          <w:b/>
          <w:sz w:val="24"/>
        </w:rPr>
        <w:t>Do</w:t>
      </w:r>
      <w:proofErr w:type="gramEnd"/>
      <w:r w:rsidRPr="006442DF">
        <w:rPr>
          <w:b/>
          <w:sz w:val="24"/>
        </w:rPr>
        <w:t xml:space="preserve"> you agree that providing design information for light steel framed buildings and the citation of NASH Part 2 is appropriate for B1/AS1?</w:t>
      </w:r>
    </w:p>
    <w:p w:rsidR="005F3F26" w:rsidRDefault="005F3F26" w:rsidP="00220160">
      <w:pPr>
        <w:ind w:left="7887"/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32)</w:t>
      </w:r>
    </w:p>
    <w:p w:rsidR="005F3F26" w:rsidRDefault="009862AE" w:rsidP="005F3F26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495546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Yes</w:t>
      </w:r>
      <w:r w:rsidR="005F3F26">
        <w:tab/>
      </w:r>
      <w:sdt>
        <w:sdtPr>
          <w:rPr>
            <w:sz w:val="28"/>
            <w:szCs w:val="28"/>
          </w:rPr>
          <w:id w:val="-199996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5F3F26">
        <w:t xml:space="preserve"> No</w:t>
      </w:r>
    </w:p>
    <w:p w:rsidR="005F3F26" w:rsidRDefault="005F3F26" w:rsidP="005F3F26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F3F26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332840614"/>
              <w:showingPlcHdr/>
              <w:text w:multiLine="1"/>
            </w:sdtPr>
            <w:sdtEndPr/>
            <w:sdtContent>
              <w:p w:rsidR="005F3F26" w:rsidRDefault="005F3F26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F3F26" w:rsidRDefault="005F3F26" w:rsidP="005F3F26"/>
    <w:p w:rsidR="005F3F26" w:rsidRDefault="005F3F26" w:rsidP="005F3F26">
      <w:pPr>
        <w:ind w:left="2127" w:hanging="2127"/>
      </w:pPr>
      <w:r w:rsidRPr="006442DF">
        <w:rPr>
          <w:rStyle w:val="Heading3Char"/>
        </w:rPr>
        <w:t>Question B1 –</w:t>
      </w:r>
      <w:r>
        <w:rPr>
          <w:rStyle w:val="Heading3Char"/>
        </w:rPr>
        <w:t>7</w:t>
      </w:r>
      <w:r w:rsidRPr="006442DF">
        <w:rPr>
          <w:rStyle w:val="Heading3Char"/>
        </w:rPr>
        <w:tab/>
      </w:r>
      <w:r w:rsidRPr="006442DF">
        <w:rPr>
          <w:b/>
          <w:sz w:val="24"/>
        </w:rPr>
        <w:t>Do</w:t>
      </w:r>
      <w:r>
        <w:rPr>
          <w:b/>
          <w:sz w:val="24"/>
        </w:rPr>
        <w:t xml:space="preserve"> you agree that providing design information for foundations on expansive soils as a modification to NZS 3604 is appropriate for B1/AS1?</w:t>
      </w:r>
      <w:r w:rsidRPr="006442DF"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32)</w:t>
      </w:r>
    </w:p>
    <w:p w:rsidR="005F3F26" w:rsidRDefault="009862AE" w:rsidP="005F3F26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581503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Yes</w:t>
      </w:r>
      <w:r w:rsidR="005F3F26">
        <w:tab/>
      </w:r>
      <w:sdt>
        <w:sdtPr>
          <w:rPr>
            <w:sz w:val="28"/>
            <w:szCs w:val="28"/>
          </w:rPr>
          <w:id w:val="-1291433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5F3F26">
        <w:t xml:space="preserve"> No</w:t>
      </w:r>
    </w:p>
    <w:p w:rsidR="00E7088B" w:rsidRDefault="00E7088B" w:rsidP="005F3F26">
      <w:pPr>
        <w:spacing w:before="240" w:after="60"/>
      </w:pPr>
    </w:p>
    <w:p w:rsidR="005F3F26" w:rsidRDefault="005F3F26" w:rsidP="005F3F26">
      <w:pPr>
        <w:spacing w:before="240" w:after="60"/>
      </w:pPr>
      <w:r>
        <w:lastRenderedPageBreak/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F3F26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26668080"/>
              <w:showingPlcHdr/>
              <w:text w:multiLine="1"/>
            </w:sdtPr>
            <w:sdtEndPr/>
            <w:sdtContent>
              <w:p w:rsidR="005F3F26" w:rsidRDefault="005F3F26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F3F26" w:rsidRDefault="005F3F26" w:rsidP="00312965">
      <w:pPr>
        <w:pStyle w:val="NumberedHeading2"/>
        <w:numPr>
          <w:ilvl w:val="0"/>
          <w:numId w:val="0"/>
        </w:numPr>
        <w:ind w:left="709" w:hanging="709"/>
      </w:pPr>
    </w:p>
    <w:p w:rsidR="005F3F26" w:rsidRDefault="005F3F26" w:rsidP="00312965">
      <w:pPr>
        <w:pStyle w:val="NumberedHeading2"/>
        <w:numPr>
          <w:ilvl w:val="0"/>
          <w:numId w:val="0"/>
        </w:numPr>
        <w:ind w:left="709" w:hanging="709"/>
      </w:pPr>
    </w:p>
    <w:p w:rsidR="005F3F26" w:rsidRDefault="005F3F26" w:rsidP="005F3F26">
      <w:pPr>
        <w:ind w:left="2127" w:hanging="2127"/>
      </w:pPr>
      <w:r w:rsidRPr="006442DF">
        <w:rPr>
          <w:rStyle w:val="Heading3Char"/>
        </w:rPr>
        <w:t xml:space="preserve">Question B1 – </w:t>
      </w:r>
      <w:r>
        <w:rPr>
          <w:rStyle w:val="Heading3Char"/>
        </w:rPr>
        <w:t>8</w:t>
      </w:r>
      <w:r w:rsidRPr="006442DF">
        <w:rPr>
          <w:rStyle w:val="Heading3Char"/>
        </w:rPr>
        <w:tab/>
      </w:r>
      <w:proofErr w:type="gramStart"/>
      <w:r>
        <w:rPr>
          <w:rStyle w:val="Heading3Char"/>
        </w:rPr>
        <w:t>What</w:t>
      </w:r>
      <w:proofErr w:type="gramEnd"/>
      <w:r>
        <w:rPr>
          <w:rStyle w:val="Heading3Char"/>
        </w:rPr>
        <w:t xml:space="preserve"> is the impact on you or </w:t>
      </w:r>
      <w:r w:rsidR="00220160">
        <w:rPr>
          <w:rStyle w:val="Heading3Char"/>
        </w:rPr>
        <w:t xml:space="preserve">your </w:t>
      </w:r>
      <w:r>
        <w:rPr>
          <w:rStyle w:val="Heading3Char"/>
        </w:rPr>
        <w:t>business of the proposed changes to B1/AS1, e.g. financial or operational?</w:t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32)</w:t>
      </w:r>
    </w:p>
    <w:p w:rsidR="005F3F26" w:rsidRDefault="005F3F26" w:rsidP="005F3F26">
      <w:pPr>
        <w:spacing w:before="240" w:after="60"/>
      </w:pPr>
      <w:r>
        <w:t>Please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F3F26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970799209"/>
              <w:showingPlcHdr/>
              <w:text w:multiLine="1"/>
            </w:sdtPr>
            <w:sdtEndPr/>
            <w:sdtContent>
              <w:p w:rsidR="005F3F26" w:rsidRDefault="005F3F26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F3F26" w:rsidRDefault="005F3F26" w:rsidP="005F3F26"/>
    <w:p w:rsidR="005F3F26" w:rsidRDefault="005F3F26" w:rsidP="005F3F26">
      <w:pPr>
        <w:ind w:left="2127" w:hanging="2127"/>
      </w:pPr>
      <w:r w:rsidRPr="006442DF">
        <w:rPr>
          <w:rStyle w:val="Heading3Char"/>
        </w:rPr>
        <w:t>Question B1 –</w:t>
      </w:r>
      <w:r>
        <w:rPr>
          <w:rStyle w:val="Heading3Char"/>
        </w:rPr>
        <w:t>9</w:t>
      </w:r>
      <w:r w:rsidRPr="006442DF">
        <w:rPr>
          <w:rStyle w:val="Heading3Char"/>
        </w:rPr>
        <w:tab/>
      </w:r>
      <w:r w:rsidRPr="006442DF">
        <w:rPr>
          <w:b/>
          <w:sz w:val="24"/>
        </w:rPr>
        <w:t>Do</w:t>
      </w:r>
      <w:r>
        <w:rPr>
          <w:b/>
          <w:sz w:val="24"/>
        </w:rPr>
        <w:t xml:space="preserve"> you have any other comments on the proposed changes to B1/AS1?</w:t>
      </w:r>
      <w:r w:rsidRPr="006442DF"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</w:rPr>
        <w:tab/>
      </w: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32)</w:t>
      </w:r>
    </w:p>
    <w:p w:rsidR="005F3F26" w:rsidRDefault="009862AE" w:rsidP="005F3F26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73358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Yes</w:t>
      </w:r>
      <w:r w:rsidR="005F3F26">
        <w:tab/>
      </w:r>
      <w:sdt>
        <w:sdtPr>
          <w:rPr>
            <w:sz w:val="28"/>
            <w:szCs w:val="28"/>
          </w:rPr>
          <w:id w:val="1002707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5F3F26">
        <w:t xml:space="preserve"> No</w:t>
      </w:r>
    </w:p>
    <w:p w:rsidR="005F3F26" w:rsidRDefault="005F3F26" w:rsidP="005F3F26">
      <w:pPr>
        <w:spacing w:before="240" w:after="60"/>
      </w:pPr>
      <w:r>
        <w:t>If yes, please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F3F26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300895288"/>
              <w:showingPlcHdr/>
              <w:text w:multiLine="1"/>
            </w:sdtPr>
            <w:sdtEndPr/>
            <w:sdtContent>
              <w:p w:rsidR="005F3F26" w:rsidRDefault="005F3F26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F3F26" w:rsidRDefault="005F3F26" w:rsidP="005F3F26">
      <w:pPr>
        <w:pStyle w:val="NumberedHeading2"/>
        <w:numPr>
          <w:ilvl w:val="0"/>
          <w:numId w:val="0"/>
        </w:numPr>
        <w:ind w:left="709" w:hanging="709"/>
      </w:pPr>
    </w:p>
    <w:p w:rsidR="005F3F26" w:rsidRPr="006442DF" w:rsidRDefault="005F3F26" w:rsidP="005F3F26">
      <w:pPr>
        <w:pStyle w:val="NumberedHeading2"/>
        <w:numPr>
          <w:ilvl w:val="0"/>
          <w:numId w:val="0"/>
        </w:numPr>
        <w:ind w:left="709" w:hanging="709"/>
      </w:pPr>
      <w:r w:rsidRPr="006442DF">
        <w:t>B1 Transitional Arrangements</w:t>
      </w:r>
    </w:p>
    <w:p w:rsidR="00220160" w:rsidRDefault="005F3F26" w:rsidP="005F3F26">
      <w:pPr>
        <w:ind w:left="2127" w:hanging="2127"/>
        <w:rPr>
          <w:b/>
          <w:sz w:val="24"/>
        </w:rPr>
      </w:pPr>
      <w:r w:rsidRPr="006442DF">
        <w:rPr>
          <w:rStyle w:val="Heading3Char"/>
        </w:rPr>
        <w:t xml:space="preserve">Question B1 – </w:t>
      </w:r>
      <w:r>
        <w:rPr>
          <w:rStyle w:val="Heading3Char"/>
        </w:rPr>
        <w:t>10</w:t>
      </w:r>
      <w:r w:rsidRPr="006442DF">
        <w:rPr>
          <w:rStyle w:val="Heading3Char"/>
        </w:rPr>
        <w:tab/>
      </w:r>
      <w:r w:rsidRPr="006442DF">
        <w:rPr>
          <w:b/>
          <w:sz w:val="24"/>
        </w:rPr>
        <w:t xml:space="preserve">Do you agree </w:t>
      </w:r>
      <w:r>
        <w:rPr>
          <w:b/>
          <w:sz w:val="24"/>
        </w:rPr>
        <w:t>with the proposed transitional arrangements?</w:t>
      </w:r>
    </w:p>
    <w:p w:rsidR="005F3F26" w:rsidRDefault="005F3F26" w:rsidP="00220160">
      <w:pPr>
        <w:ind w:left="7887" w:firstLine="33"/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32)</w:t>
      </w:r>
    </w:p>
    <w:p w:rsidR="005F3F26" w:rsidRDefault="009862AE" w:rsidP="005F3F26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580561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3F26">
        <w:t xml:space="preserve"> Yes</w:t>
      </w:r>
      <w:r w:rsidR="005F3F26">
        <w:tab/>
      </w:r>
      <w:sdt>
        <w:sdtPr>
          <w:rPr>
            <w:sz w:val="28"/>
            <w:szCs w:val="28"/>
          </w:rPr>
          <w:id w:val="1129359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2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5F3F26">
        <w:t xml:space="preserve"> No</w:t>
      </w:r>
    </w:p>
    <w:p w:rsidR="005F3F26" w:rsidRDefault="005F3F26" w:rsidP="005F3F26">
      <w:pPr>
        <w:spacing w:before="240" w:after="60"/>
      </w:pPr>
      <w:r>
        <w:t>If no, please tell us why</w:t>
      </w:r>
      <w:r w:rsidR="009D1C2F">
        <w:t xml:space="preserve">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F3F26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904646422"/>
              <w:showingPlcHdr/>
              <w:text w:multiLine="1"/>
            </w:sdtPr>
            <w:sdtEndPr/>
            <w:sdtContent>
              <w:p w:rsidR="005F3F26" w:rsidRDefault="005F3F26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B13546" w:rsidRDefault="00B13546" w:rsidP="00B13546"/>
    <w:p w:rsidR="008256C4" w:rsidRDefault="00A02950" w:rsidP="006442DF">
      <w:pPr>
        <w:pStyle w:val="NumberedHeading1"/>
        <w:numPr>
          <w:ilvl w:val="0"/>
          <w:numId w:val="0"/>
        </w:numPr>
        <w:ind w:left="425" w:hanging="425"/>
      </w:pPr>
      <w:r>
        <w:br w:type="page"/>
      </w:r>
      <w:bookmarkStart w:id="1" w:name="_Toc2779890"/>
      <w:r w:rsidR="006442DF" w:rsidRPr="007F1F2B">
        <w:lastRenderedPageBreak/>
        <w:t>Clause B2</w:t>
      </w:r>
      <w:r w:rsidR="006442DF">
        <w:t xml:space="preserve"> </w:t>
      </w:r>
      <w:r w:rsidR="006442DF" w:rsidRPr="007F1F2B">
        <w:t>Durability</w:t>
      </w:r>
      <w:bookmarkEnd w:id="1"/>
    </w:p>
    <w:p w:rsidR="008256C4" w:rsidRPr="006442DF" w:rsidRDefault="008256C4" w:rsidP="008256C4">
      <w:pPr>
        <w:rPr>
          <w:b/>
          <w:sz w:val="24"/>
          <w:szCs w:val="24"/>
        </w:rPr>
      </w:pPr>
      <w:r w:rsidRPr="006442DF">
        <w:rPr>
          <w:b/>
          <w:sz w:val="24"/>
          <w:szCs w:val="24"/>
        </w:rPr>
        <w:t>Questions relating to the Reference section changes:</w:t>
      </w:r>
    </w:p>
    <w:p w:rsidR="0064731C" w:rsidRDefault="008256C4" w:rsidP="008256C4">
      <w:pPr>
        <w:ind w:left="2160" w:hanging="2160"/>
        <w:rPr>
          <w:b/>
          <w:sz w:val="24"/>
        </w:rPr>
      </w:pPr>
      <w:r w:rsidRPr="006442DF">
        <w:rPr>
          <w:rStyle w:val="Heading3Char"/>
        </w:rPr>
        <w:t xml:space="preserve">Question </w:t>
      </w:r>
      <w:r>
        <w:rPr>
          <w:rStyle w:val="Heading3Char"/>
        </w:rPr>
        <w:t>B2</w:t>
      </w:r>
      <w:r w:rsidRPr="006442DF">
        <w:rPr>
          <w:rStyle w:val="Heading3Char"/>
        </w:rPr>
        <w:t xml:space="preserve"> – 1</w:t>
      </w:r>
      <w:r w:rsidRPr="006442DF">
        <w:rPr>
          <w:rStyle w:val="Heading3Char"/>
        </w:rPr>
        <w:tab/>
      </w:r>
      <w:r w:rsidRPr="00666D72">
        <w:rPr>
          <w:b/>
          <w:sz w:val="24"/>
        </w:rPr>
        <w:t>Do you agree with the proposed c</w:t>
      </w:r>
      <w:r>
        <w:rPr>
          <w:b/>
          <w:sz w:val="24"/>
        </w:rPr>
        <w:t xml:space="preserve">hanges to the Reference </w:t>
      </w:r>
      <w:r w:rsidRPr="00666D72">
        <w:rPr>
          <w:b/>
          <w:sz w:val="24"/>
        </w:rPr>
        <w:t>Section of the B2 Acceptable Solutions an</w:t>
      </w:r>
      <w:r w:rsidR="0064731C">
        <w:rPr>
          <w:b/>
          <w:sz w:val="24"/>
        </w:rPr>
        <w:t>d Verification Methods document?</w:t>
      </w:r>
    </w:p>
    <w:p w:rsidR="008256C4" w:rsidRDefault="008256C4" w:rsidP="008256C4">
      <w:pPr>
        <w:ind w:left="2160" w:hanging="2160"/>
      </w:pPr>
      <w:r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="0064731C">
        <w:rPr>
          <w:rStyle w:val="Heading3Char"/>
        </w:rPr>
        <w:tab/>
      </w: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</w:t>
      </w:r>
      <w:r>
        <w:rPr>
          <w:rStyle w:val="Heading3Char"/>
          <w:b w:val="0"/>
        </w:rPr>
        <w:t>34</w:t>
      </w:r>
      <w:r w:rsidRPr="006442DF">
        <w:rPr>
          <w:rStyle w:val="Heading3Char"/>
          <w:b w:val="0"/>
        </w:rPr>
        <w:t>)</w:t>
      </w:r>
    </w:p>
    <w:p w:rsidR="008256C4" w:rsidRDefault="009862AE" w:rsidP="008256C4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422147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6C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Yes</w:t>
      </w:r>
      <w:r w:rsidR="008256C4">
        <w:tab/>
      </w:r>
      <w:sdt>
        <w:sdtPr>
          <w:rPr>
            <w:sz w:val="28"/>
            <w:szCs w:val="28"/>
          </w:rPr>
          <w:id w:val="-1998949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6C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No</w:t>
      </w:r>
    </w:p>
    <w:p w:rsidR="008256C4" w:rsidRDefault="009D1C2F" w:rsidP="008256C4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8256C4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516312786"/>
              <w:showingPlcHdr/>
              <w:text w:multiLine="1"/>
            </w:sdtPr>
            <w:sdtEndPr/>
            <w:sdtContent>
              <w:p w:rsidR="008256C4" w:rsidRDefault="008256C4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8256C4" w:rsidRDefault="008256C4" w:rsidP="008256C4"/>
    <w:p w:rsidR="008256C4" w:rsidRPr="00EE41E0" w:rsidRDefault="008256C4" w:rsidP="008256C4">
      <w:pPr>
        <w:rPr>
          <w:b/>
          <w:sz w:val="24"/>
        </w:rPr>
      </w:pPr>
      <w:r w:rsidRPr="00EE41E0">
        <w:rPr>
          <w:b/>
          <w:sz w:val="24"/>
        </w:rPr>
        <w:t>Questions relating to the B2/AS1 content changes:</w:t>
      </w:r>
    </w:p>
    <w:p w:rsidR="0064731C" w:rsidRDefault="002C673D" w:rsidP="0064731C">
      <w:pPr>
        <w:pStyle w:val="NumberedHeading1"/>
        <w:numPr>
          <w:ilvl w:val="0"/>
          <w:numId w:val="0"/>
        </w:numPr>
        <w:rPr>
          <w:noProof w:val="0"/>
          <w:sz w:val="24"/>
          <w:szCs w:val="24"/>
        </w:rPr>
      </w:pPr>
      <w:r w:rsidRPr="002C673D">
        <w:rPr>
          <w:noProof w:val="0"/>
          <w:sz w:val="24"/>
          <w:szCs w:val="24"/>
        </w:rPr>
        <w:t>Question B2 – 2</w:t>
      </w:r>
      <w:r w:rsidRPr="002C673D">
        <w:rPr>
          <w:noProof w:val="0"/>
          <w:sz w:val="24"/>
          <w:szCs w:val="24"/>
        </w:rPr>
        <w:tab/>
        <w:t>Do you agree that these changes are appropriate for B2/AS1?</w:t>
      </w:r>
    </w:p>
    <w:p w:rsidR="002C673D" w:rsidRPr="0064731C" w:rsidRDefault="002C673D" w:rsidP="0064731C">
      <w:pPr>
        <w:pStyle w:val="NumberedHeading1"/>
        <w:numPr>
          <w:ilvl w:val="0"/>
          <w:numId w:val="0"/>
        </w:numPr>
        <w:ind w:left="7200" w:firstLine="720"/>
        <w:rPr>
          <w:noProof w:val="0"/>
          <w:sz w:val="24"/>
          <w:szCs w:val="24"/>
        </w:rPr>
      </w:pPr>
      <w:r w:rsidRPr="006442DF">
        <w:rPr>
          <w:rStyle w:val="Heading3Char"/>
        </w:rPr>
        <w:t xml:space="preserve">(page </w:t>
      </w:r>
      <w:r w:rsidRPr="0064731C">
        <w:rPr>
          <w:rStyle w:val="Heading3Char"/>
        </w:rPr>
        <w:t>35)</w:t>
      </w:r>
    </w:p>
    <w:p w:rsidR="002C673D" w:rsidRDefault="009862AE" w:rsidP="002C673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2126653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673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Yes</w:t>
      </w:r>
      <w:r w:rsidR="002C673D">
        <w:tab/>
      </w:r>
      <w:sdt>
        <w:sdtPr>
          <w:rPr>
            <w:sz w:val="28"/>
            <w:szCs w:val="28"/>
          </w:rPr>
          <w:id w:val="302981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673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C673D">
        <w:t xml:space="preserve"> </w:t>
      </w:r>
      <w:r w:rsidR="009D1C2F">
        <w:t>No</w:t>
      </w:r>
    </w:p>
    <w:p w:rsidR="002C673D" w:rsidRDefault="009D1C2F" w:rsidP="002C673D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2C673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611779613"/>
              <w:showingPlcHdr/>
              <w:text w:multiLine="1"/>
            </w:sdtPr>
            <w:sdtEndPr/>
            <w:sdtContent>
              <w:p w:rsidR="002C673D" w:rsidRDefault="002C673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2C673D" w:rsidRDefault="002C673D" w:rsidP="006442DF">
      <w:pPr>
        <w:pStyle w:val="NumberedHeading1"/>
        <w:numPr>
          <w:ilvl w:val="0"/>
          <w:numId w:val="0"/>
        </w:numPr>
        <w:ind w:left="425" w:hanging="425"/>
      </w:pPr>
    </w:p>
    <w:p w:rsidR="00A02950" w:rsidRDefault="0064731C" w:rsidP="0064731C">
      <w:pPr>
        <w:ind w:left="2160" w:hanging="2160"/>
        <w:rPr>
          <w:b/>
          <w:sz w:val="24"/>
          <w:szCs w:val="24"/>
        </w:rPr>
      </w:pPr>
      <w:r w:rsidRPr="0064731C">
        <w:rPr>
          <w:b/>
          <w:sz w:val="24"/>
          <w:szCs w:val="24"/>
        </w:rPr>
        <w:t>Question B2 – 3</w:t>
      </w:r>
      <w:r w:rsidRPr="0064731C">
        <w:rPr>
          <w:b/>
          <w:sz w:val="24"/>
          <w:szCs w:val="24"/>
        </w:rPr>
        <w:tab/>
      </w:r>
      <w:proofErr w:type="gramStart"/>
      <w:r w:rsidRPr="0064731C">
        <w:rPr>
          <w:b/>
          <w:sz w:val="24"/>
          <w:szCs w:val="24"/>
        </w:rPr>
        <w:t>What</w:t>
      </w:r>
      <w:proofErr w:type="gramEnd"/>
      <w:r w:rsidRPr="0064731C">
        <w:rPr>
          <w:b/>
          <w:sz w:val="24"/>
          <w:szCs w:val="24"/>
        </w:rPr>
        <w:t xml:space="preserve"> is the impact on you or your business, e.g. financial or operational?</w:t>
      </w:r>
    </w:p>
    <w:p w:rsidR="007359C0" w:rsidRPr="009D1C2F" w:rsidRDefault="007359C0" w:rsidP="009D1C2F">
      <w:pPr>
        <w:pStyle w:val="NumberedHeading1"/>
        <w:numPr>
          <w:ilvl w:val="0"/>
          <w:numId w:val="0"/>
        </w:numPr>
        <w:ind w:left="7200" w:firstLine="720"/>
        <w:rPr>
          <w:noProof w:val="0"/>
          <w:sz w:val="24"/>
          <w:szCs w:val="24"/>
        </w:rPr>
      </w:pPr>
      <w:r w:rsidRPr="006442DF">
        <w:rPr>
          <w:rStyle w:val="Heading3Char"/>
        </w:rPr>
        <w:t xml:space="preserve">(page </w:t>
      </w:r>
      <w:r w:rsidRPr="0064731C">
        <w:rPr>
          <w:rStyle w:val="Heading3Char"/>
        </w:rPr>
        <w:t>35)</w:t>
      </w:r>
    </w:p>
    <w:p w:rsidR="007359C0" w:rsidRDefault="009D1C2F" w:rsidP="007359C0">
      <w:pPr>
        <w:spacing w:before="240" w:after="60"/>
      </w:pPr>
      <w:r>
        <w:t>Please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7359C0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236606036"/>
              <w:showingPlcHdr/>
              <w:text w:multiLine="1"/>
            </w:sdtPr>
            <w:sdtEndPr/>
            <w:sdtContent>
              <w:p w:rsidR="007359C0" w:rsidRDefault="007359C0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7359C0" w:rsidRDefault="007359C0" w:rsidP="0064731C">
      <w:pPr>
        <w:ind w:left="2160" w:hanging="2160"/>
        <w:rPr>
          <w:b/>
          <w:sz w:val="24"/>
          <w:szCs w:val="24"/>
        </w:rPr>
      </w:pPr>
    </w:p>
    <w:p w:rsidR="00693A2D" w:rsidRDefault="00693A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359C0" w:rsidRDefault="007359C0" w:rsidP="0064731C">
      <w:pPr>
        <w:ind w:left="2160" w:hanging="2160"/>
        <w:rPr>
          <w:b/>
          <w:sz w:val="24"/>
          <w:szCs w:val="24"/>
        </w:rPr>
      </w:pPr>
      <w:r w:rsidRPr="007359C0">
        <w:rPr>
          <w:b/>
          <w:sz w:val="24"/>
          <w:szCs w:val="24"/>
        </w:rPr>
        <w:lastRenderedPageBreak/>
        <w:t>Question B2 – 4</w:t>
      </w:r>
      <w:r w:rsidRPr="007359C0">
        <w:rPr>
          <w:b/>
          <w:sz w:val="24"/>
          <w:szCs w:val="24"/>
        </w:rPr>
        <w:tab/>
        <w:t>Do you have any other comments on the proposed changes to B2/AS1?</w:t>
      </w:r>
    </w:p>
    <w:p w:rsidR="007359C0" w:rsidRPr="0064731C" w:rsidRDefault="007359C0" w:rsidP="007359C0">
      <w:pPr>
        <w:pStyle w:val="NumberedHeading1"/>
        <w:numPr>
          <w:ilvl w:val="0"/>
          <w:numId w:val="0"/>
        </w:numPr>
        <w:ind w:left="7200" w:firstLine="720"/>
        <w:rPr>
          <w:noProof w:val="0"/>
          <w:sz w:val="24"/>
          <w:szCs w:val="24"/>
        </w:rPr>
      </w:pPr>
      <w:r w:rsidRPr="006442DF">
        <w:rPr>
          <w:rStyle w:val="Heading3Char"/>
        </w:rPr>
        <w:t xml:space="preserve">(page </w:t>
      </w:r>
      <w:r w:rsidRPr="0064731C">
        <w:rPr>
          <w:rStyle w:val="Heading3Char"/>
        </w:rPr>
        <w:t>35)</w:t>
      </w:r>
    </w:p>
    <w:p w:rsidR="007359C0" w:rsidRDefault="009862AE" w:rsidP="007359C0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511362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C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Yes</w:t>
      </w:r>
      <w:r w:rsidR="007359C0">
        <w:tab/>
      </w:r>
      <w:sdt>
        <w:sdtPr>
          <w:rPr>
            <w:sz w:val="28"/>
            <w:szCs w:val="28"/>
          </w:rPr>
          <w:id w:val="-1313402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C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No</w:t>
      </w:r>
    </w:p>
    <w:p w:rsidR="007359C0" w:rsidRDefault="009D1C2F" w:rsidP="007359C0">
      <w:pPr>
        <w:spacing w:before="240" w:after="60"/>
      </w:pPr>
      <w:r>
        <w:t>If yes, please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7359C0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1484471332"/>
              <w:showingPlcHdr/>
              <w:text w:multiLine="1"/>
            </w:sdtPr>
            <w:sdtEndPr/>
            <w:sdtContent>
              <w:p w:rsidR="007359C0" w:rsidRDefault="007359C0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7359C0" w:rsidRDefault="007359C0" w:rsidP="0064731C">
      <w:pPr>
        <w:ind w:left="2160" w:hanging="2160"/>
      </w:pPr>
    </w:p>
    <w:p w:rsidR="007359C0" w:rsidRPr="006442DF" w:rsidRDefault="007359C0" w:rsidP="007359C0">
      <w:pPr>
        <w:pStyle w:val="NumberedHeading2"/>
        <w:numPr>
          <w:ilvl w:val="0"/>
          <w:numId w:val="0"/>
        </w:numPr>
      </w:pPr>
      <w:r>
        <w:t>B2</w:t>
      </w:r>
      <w:r w:rsidRPr="006442DF">
        <w:t xml:space="preserve"> Transitional Arrangements</w:t>
      </w:r>
    </w:p>
    <w:p w:rsidR="007359C0" w:rsidRDefault="007359C0" w:rsidP="007359C0">
      <w:pPr>
        <w:ind w:left="2127" w:hanging="2127"/>
        <w:rPr>
          <w:rStyle w:val="Heading3Char"/>
        </w:rPr>
      </w:pPr>
      <w:r w:rsidRPr="007359C0">
        <w:rPr>
          <w:rStyle w:val="Heading3Char"/>
        </w:rPr>
        <w:t>Question B2 – 5</w:t>
      </w:r>
      <w:r w:rsidRPr="007359C0">
        <w:rPr>
          <w:rStyle w:val="Heading3Char"/>
        </w:rPr>
        <w:tab/>
        <w:t>Do you agree with the proposed transitional arrangements?</w:t>
      </w:r>
    </w:p>
    <w:p w:rsidR="007359C0" w:rsidRDefault="007359C0" w:rsidP="007359C0">
      <w:pPr>
        <w:ind w:left="7887" w:firstLine="33"/>
      </w:pPr>
      <w:r w:rsidRPr="006442DF">
        <w:rPr>
          <w:rStyle w:val="Heading3Char"/>
          <w:b w:val="0"/>
        </w:rPr>
        <w:t>(</w:t>
      </w:r>
      <w:proofErr w:type="gramStart"/>
      <w:r w:rsidRPr="006442DF">
        <w:rPr>
          <w:rStyle w:val="Heading3Char"/>
          <w:b w:val="0"/>
        </w:rPr>
        <w:t>page</w:t>
      </w:r>
      <w:proofErr w:type="gramEnd"/>
      <w:r w:rsidRPr="006442DF">
        <w:rPr>
          <w:rStyle w:val="Heading3Char"/>
          <w:b w:val="0"/>
        </w:rPr>
        <w:t xml:space="preserve"> 3</w:t>
      </w:r>
      <w:r w:rsidR="005959E4">
        <w:rPr>
          <w:rStyle w:val="Heading3Char"/>
          <w:b w:val="0"/>
        </w:rPr>
        <w:t>5</w:t>
      </w:r>
      <w:r w:rsidRPr="006442DF">
        <w:rPr>
          <w:rStyle w:val="Heading3Char"/>
          <w:b w:val="0"/>
        </w:rPr>
        <w:t>)</w:t>
      </w:r>
    </w:p>
    <w:p w:rsidR="007359C0" w:rsidRDefault="009862AE" w:rsidP="007359C0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327249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C0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9D1C2F">
        <w:t xml:space="preserve"> Yes</w:t>
      </w:r>
      <w:r w:rsidR="007359C0">
        <w:tab/>
      </w:r>
      <w:sdt>
        <w:sdtPr>
          <w:rPr>
            <w:sz w:val="28"/>
            <w:szCs w:val="28"/>
          </w:rPr>
          <w:id w:val="841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C0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7359C0">
        <w:t xml:space="preserve"> </w:t>
      </w:r>
      <w:r w:rsidR="009D1C2F">
        <w:t>No</w:t>
      </w:r>
    </w:p>
    <w:p w:rsidR="007359C0" w:rsidRDefault="009D1C2F" w:rsidP="007359C0">
      <w:pPr>
        <w:spacing w:before="240" w:after="60"/>
      </w:pPr>
      <w:r>
        <w:t>If no, please tell us why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7359C0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309214362"/>
              <w:showingPlcHdr/>
              <w:text w:multiLine="1"/>
            </w:sdtPr>
            <w:sdtEndPr/>
            <w:sdtContent>
              <w:p w:rsidR="007359C0" w:rsidRDefault="007359C0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7359C0" w:rsidRDefault="007359C0" w:rsidP="007359C0"/>
    <w:p w:rsidR="002C673D" w:rsidRDefault="002C673D">
      <w:pPr>
        <w:rPr>
          <w:b/>
          <w:noProof/>
          <w:sz w:val="36"/>
          <w:szCs w:val="30"/>
        </w:rPr>
      </w:pPr>
    </w:p>
    <w:p w:rsidR="005959E4" w:rsidRDefault="005959E4">
      <w:pPr>
        <w:rPr>
          <w:b/>
          <w:noProof/>
          <w:sz w:val="36"/>
          <w:szCs w:val="30"/>
        </w:rPr>
      </w:pPr>
      <w:r>
        <w:br w:type="page"/>
      </w:r>
    </w:p>
    <w:p w:rsidR="005959E4" w:rsidRPr="007F1F2B" w:rsidRDefault="005959E4" w:rsidP="005959E4">
      <w:pPr>
        <w:pStyle w:val="NumberedHeading1"/>
        <w:numPr>
          <w:ilvl w:val="0"/>
          <w:numId w:val="0"/>
        </w:numPr>
        <w:ind w:left="425" w:hanging="425"/>
      </w:pPr>
      <w:bookmarkStart w:id="2" w:name="_Toc2779893"/>
      <w:r w:rsidRPr="007F1F2B">
        <w:lastRenderedPageBreak/>
        <w:t>Clause E2</w:t>
      </w:r>
      <w:r w:rsidR="000260FA">
        <w:t xml:space="preserve"> </w:t>
      </w:r>
      <w:r w:rsidRPr="007F1F2B">
        <w:t>External Moisture</w:t>
      </w:r>
      <w:bookmarkEnd w:id="2"/>
    </w:p>
    <w:p w:rsidR="005959E4" w:rsidRDefault="005959E4">
      <w:pPr>
        <w:rPr>
          <w:b/>
          <w:sz w:val="24"/>
        </w:rPr>
      </w:pPr>
      <w:r w:rsidRPr="00EE41E0">
        <w:rPr>
          <w:b/>
          <w:sz w:val="24"/>
        </w:rPr>
        <w:t>Questions relating to</w:t>
      </w:r>
      <w:r>
        <w:rPr>
          <w:b/>
          <w:sz w:val="24"/>
        </w:rPr>
        <w:t xml:space="preserve"> the Reference Section changes:</w:t>
      </w:r>
    </w:p>
    <w:p w:rsidR="005959E4" w:rsidRDefault="005959E4" w:rsidP="008D1D76">
      <w:pPr>
        <w:ind w:left="2160" w:hanging="2160"/>
        <w:rPr>
          <w:b/>
          <w:sz w:val="24"/>
          <w:szCs w:val="24"/>
        </w:rPr>
      </w:pPr>
      <w:r w:rsidRPr="001B7C90">
        <w:rPr>
          <w:b/>
          <w:sz w:val="24"/>
          <w:szCs w:val="24"/>
        </w:rPr>
        <w:t>Question E2 – 1</w:t>
      </w:r>
      <w:r w:rsidRPr="001B7C90">
        <w:rPr>
          <w:b/>
          <w:sz w:val="24"/>
          <w:szCs w:val="24"/>
        </w:rPr>
        <w:tab/>
        <w:t>Do you agree with the pr</w:t>
      </w:r>
      <w:r>
        <w:rPr>
          <w:b/>
          <w:sz w:val="24"/>
          <w:szCs w:val="24"/>
        </w:rPr>
        <w:t>oposed changes to the Reference</w:t>
      </w:r>
      <w:r w:rsidRPr="001B7C90">
        <w:rPr>
          <w:b/>
          <w:sz w:val="24"/>
          <w:szCs w:val="24"/>
        </w:rPr>
        <w:t xml:space="preserve"> Section of the E2 Acceptable Solutions and Verification Methods document?</w:t>
      </w:r>
    </w:p>
    <w:p w:rsidR="008D1D76" w:rsidRDefault="008D1D76" w:rsidP="008D1D76">
      <w:pPr>
        <w:ind w:left="7200" w:firstLine="720"/>
        <w:rPr>
          <w:sz w:val="24"/>
          <w:szCs w:val="24"/>
        </w:rPr>
      </w:pPr>
      <w:r w:rsidRPr="008D1D76">
        <w:rPr>
          <w:sz w:val="24"/>
          <w:szCs w:val="24"/>
        </w:rPr>
        <w:t>(</w:t>
      </w:r>
      <w:proofErr w:type="gramStart"/>
      <w:r w:rsidRPr="008D1D76">
        <w:rPr>
          <w:sz w:val="24"/>
          <w:szCs w:val="24"/>
        </w:rPr>
        <w:t>page</w:t>
      </w:r>
      <w:proofErr w:type="gramEnd"/>
      <w:r w:rsidRPr="008D1D76">
        <w:rPr>
          <w:sz w:val="24"/>
          <w:szCs w:val="24"/>
        </w:rPr>
        <w:t xml:space="preserve"> 37)</w:t>
      </w:r>
    </w:p>
    <w:p w:rsidR="008D1D76" w:rsidRDefault="009862AE" w:rsidP="008D1D76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2140377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1D7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9D1C2F">
        <w:t xml:space="preserve"> Yes</w:t>
      </w:r>
      <w:r w:rsidR="008D1D76">
        <w:tab/>
      </w:r>
      <w:sdt>
        <w:sdtPr>
          <w:rPr>
            <w:sz w:val="28"/>
            <w:szCs w:val="28"/>
          </w:rPr>
          <w:id w:val="1916660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1D76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9D1C2F">
        <w:t xml:space="preserve"> No</w:t>
      </w:r>
    </w:p>
    <w:p w:rsidR="008D1D76" w:rsidRDefault="009D1C2F" w:rsidP="008D1D76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8D1D76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2069756530"/>
              <w:showingPlcHdr/>
              <w:text w:multiLine="1"/>
            </w:sdtPr>
            <w:sdtEndPr/>
            <w:sdtContent>
              <w:p w:rsidR="008D1D76" w:rsidRDefault="008D1D76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8D1D76" w:rsidRDefault="008D1D76" w:rsidP="008D1D76"/>
    <w:p w:rsidR="008D1D76" w:rsidRPr="008D1D76" w:rsidRDefault="008D1D76" w:rsidP="008D1D76">
      <w:pPr>
        <w:rPr>
          <w:b/>
          <w:sz w:val="24"/>
        </w:rPr>
      </w:pPr>
      <w:r w:rsidRPr="00EE41E0">
        <w:rPr>
          <w:b/>
          <w:sz w:val="24"/>
        </w:rPr>
        <w:t xml:space="preserve">Questions relating to the </w:t>
      </w:r>
      <w:r w:rsidR="009D1C2F">
        <w:rPr>
          <w:b/>
          <w:sz w:val="24"/>
        </w:rPr>
        <w:t xml:space="preserve">proposed </w:t>
      </w:r>
      <w:r>
        <w:rPr>
          <w:b/>
          <w:sz w:val="24"/>
        </w:rPr>
        <w:t>E2/VM2</w:t>
      </w:r>
      <w:r w:rsidRPr="00EE41E0">
        <w:rPr>
          <w:b/>
          <w:sz w:val="24"/>
        </w:rPr>
        <w:t>:</w:t>
      </w:r>
    </w:p>
    <w:p w:rsidR="008D1D76" w:rsidRPr="008D1D76" w:rsidRDefault="008D1D76" w:rsidP="008D1D76">
      <w:pPr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t>Question E2 – 2</w:t>
      </w:r>
      <w:r>
        <w:rPr>
          <w:b/>
          <w:sz w:val="24"/>
          <w:szCs w:val="24"/>
        </w:rPr>
        <w:tab/>
      </w:r>
      <w:r w:rsidRPr="008D1D76">
        <w:rPr>
          <w:b/>
          <w:sz w:val="24"/>
          <w:szCs w:val="24"/>
        </w:rPr>
        <w:t>Do you agree that the proposed E2/VM2 is appropriate?</w:t>
      </w:r>
    </w:p>
    <w:p w:rsidR="009473A7" w:rsidRDefault="009473A7" w:rsidP="009473A7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40</w:t>
      </w:r>
      <w:r w:rsidRPr="008D1D76">
        <w:rPr>
          <w:sz w:val="24"/>
          <w:szCs w:val="24"/>
        </w:rPr>
        <w:t>)</w:t>
      </w:r>
    </w:p>
    <w:p w:rsidR="009473A7" w:rsidRDefault="009862AE" w:rsidP="009473A7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974918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94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D1C2F">
        <w:t xml:space="preserve"> Yes</w:t>
      </w:r>
      <w:r w:rsidR="009473A7">
        <w:tab/>
      </w:r>
      <w:sdt>
        <w:sdtPr>
          <w:rPr>
            <w:sz w:val="28"/>
            <w:szCs w:val="28"/>
          </w:rPr>
          <w:id w:val="-852039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3A7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9D1C2F">
        <w:t xml:space="preserve"> No</w:t>
      </w:r>
    </w:p>
    <w:p w:rsidR="009473A7" w:rsidRDefault="009D1C2F" w:rsidP="009473A7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473A7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909737315"/>
              <w:showingPlcHdr/>
              <w:text w:multiLine="1"/>
            </w:sdtPr>
            <w:sdtEndPr/>
            <w:sdtContent>
              <w:p w:rsidR="009473A7" w:rsidRDefault="009473A7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959E4" w:rsidRDefault="005959E4">
      <w:pPr>
        <w:rPr>
          <w:b/>
          <w:noProof/>
          <w:sz w:val="36"/>
          <w:szCs w:val="30"/>
        </w:rPr>
      </w:pPr>
    </w:p>
    <w:p w:rsidR="0064794B" w:rsidRDefault="0064794B" w:rsidP="0064794B">
      <w:pPr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t>Question E2 – 3</w:t>
      </w:r>
      <w:r>
        <w:rPr>
          <w:b/>
          <w:sz w:val="24"/>
          <w:szCs w:val="24"/>
        </w:rPr>
        <w:tab/>
      </w:r>
      <w:proofErr w:type="gramStart"/>
      <w:r w:rsidRPr="0064794B">
        <w:rPr>
          <w:b/>
          <w:sz w:val="24"/>
          <w:szCs w:val="24"/>
        </w:rPr>
        <w:t>What</w:t>
      </w:r>
      <w:proofErr w:type="gramEnd"/>
      <w:r w:rsidRPr="0064794B">
        <w:rPr>
          <w:b/>
          <w:sz w:val="24"/>
          <w:szCs w:val="24"/>
        </w:rPr>
        <w:t xml:space="preserve"> is the impact on you or your business, e.g. financial or operational?</w:t>
      </w:r>
    </w:p>
    <w:p w:rsidR="0064794B" w:rsidRPr="009D1C2F" w:rsidRDefault="0064794B" w:rsidP="009D1C2F">
      <w:pPr>
        <w:ind w:left="7200" w:firstLine="720"/>
        <w:rPr>
          <w:sz w:val="24"/>
          <w:szCs w:val="24"/>
        </w:rPr>
      </w:pPr>
      <w:r w:rsidRPr="0064794B">
        <w:rPr>
          <w:sz w:val="24"/>
          <w:szCs w:val="24"/>
        </w:rPr>
        <w:t>(</w:t>
      </w:r>
      <w:proofErr w:type="gramStart"/>
      <w:r w:rsidRPr="0064794B">
        <w:rPr>
          <w:sz w:val="24"/>
          <w:szCs w:val="24"/>
        </w:rPr>
        <w:t>page</w:t>
      </w:r>
      <w:proofErr w:type="gramEnd"/>
      <w:r w:rsidRPr="0064794B">
        <w:rPr>
          <w:sz w:val="24"/>
          <w:szCs w:val="24"/>
        </w:rPr>
        <w:t xml:space="preserve"> 40)</w:t>
      </w:r>
    </w:p>
    <w:p w:rsidR="0064794B" w:rsidRDefault="0064794B" w:rsidP="0064794B">
      <w:pPr>
        <w:spacing w:before="240" w:after="60"/>
      </w:pPr>
      <w:r>
        <w:t>Please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64794B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811018895"/>
              <w:showingPlcHdr/>
              <w:text w:multiLine="1"/>
            </w:sdtPr>
            <w:sdtEndPr/>
            <w:sdtContent>
              <w:p w:rsidR="0064794B" w:rsidRDefault="0064794B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64794B" w:rsidRPr="0064794B" w:rsidRDefault="0064794B" w:rsidP="0064794B">
      <w:pPr>
        <w:ind w:left="2160" w:hanging="2160"/>
        <w:rPr>
          <w:b/>
          <w:sz w:val="24"/>
          <w:szCs w:val="24"/>
        </w:rPr>
      </w:pPr>
    </w:p>
    <w:p w:rsidR="00693A2D" w:rsidRDefault="00693A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959E4" w:rsidRDefault="0064794B" w:rsidP="0064794B">
      <w:pPr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 E2 – 4</w:t>
      </w:r>
      <w:r>
        <w:rPr>
          <w:b/>
          <w:sz w:val="24"/>
          <w:szCs w:val="24"/>
        </w:rPr>
        <w:tab/>
        <w:t xml:space="preserve"> </w:t>
      </w:r>
      <w:r w:rsidRPr="0064794B">
        <w:rPr>
          <w:b/>
          <w:sz w:val="24"/>
          <w:szCs w:val="24"/>
        </w:rPr>
        <w:t>Do you have any other comments on the proposed E2/VM2?</w:t>
      </w:r>
    </w:p>
    <w:p w:rsidR="0064794B" w:rsidRDefault="0064794B" w:rsidP="0064794B">
      <w:pPr>
        <w:ind w:left="7200" w:firstLine="720"/>
        <w:rPr>
          <w:sz w:val="24"/>
          <w:szCs w:val="24"/>
        </w:rPr>
      </w:pPr>
      <w:r w:rsidRPr="0064794B">
        <w:rPr>
          <w:sz w:val="24"/>
          <w:szCs w:val="24"/>
        </w:rPr>
        <w:t>(</w:t>
      </w:r>
      <w:proofErr w:type="gramStart"/>
      <w:r w:rsidRPr="0064794B">
        <w:rPr>
          <w:sz w:val="24"/>
          <w:szCs w:val="24"/>
        </w:rPr>
        <w:t>page</w:t>
      </w:r>
      <w:proofErr w:type="gramEnd"/>
      <w:r w:rsidRPr="0064794B">
        <w:rPr>
          <w:sz w:val="24"/>
          <w:szCs w:val="24"/>
        </w:rPr>
        <w:t xml:space="preserve"> 40)</w:t>
      </w:r>
    </w:p>
    <w:p w:rsidR="0064794B" w:rsidRDefault="009862AE" w:rsidP="0064794B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142466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94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4794B">
        <w:t xml:space="preserve"> </w:t>
      </w:r>
      <w:r w:rsidR="009D1C2F">
        <w:t>Yes</w:t>
      </w:r>
      <w:r w:rsidR="0064794B">
        <w:tab/>
      </w:r>
      <w:sdt>
        <w:sdtPr>
          <w:rPr>
            <w:sz w:val="28"/>
            <w:szCs w:val="28"/>
          </w:rPr>
          <w:id w:val="-1803307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94B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9D1C2F">
        <w:t xml:space="preserve"> No</w:t>
      </w:r>
    </w:p>
    <w:p w:rsidR="0064794B" w:rsidRDefault="009D1C2F" w:rsidP="0064794B">
      <w:pPr>
        <w:spacing w:before="240" w:after="60"/>
      </w:pPr>
      <w:r>
        <w:t xml:space="preserve">If yes, please </w:t>
      </w:r>
      <w:r w:rsidR="0064794B">
        <w:t>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64794B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738367785"/>
              <w:showingPlcHdr/>
              <w:text w:multiLine="1"/>
            </w:sdtPr>
            <w:sdtEndPr/>
            <w:sdtContent>
              <w:p w:rsidR="0064794B" w:rsidRDefault="0064794B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64794B" w:rsidRDefault="0064794B" w:rsidP="0064794B">
      <w:pPr>
        <w:ind w:left="7200" w:firstLine="720"/>
        <w:rPr>
          <w:sz w:val="24"/>
          <w:szCs w:val="24"/>
        </w:rPr>
      </w:pPr>
    </w:p>
    <w:p w:rsidR="00D35501" w:rsidRPr="00EE41E0" w:rsidRDefault="00D35501" w:rsidP="00D35501">
      <w:pPr>
        <w:rPr>
          <w:b/>
          <w:sz w:val="32"/>
        </w:rPr>
      </w:pPr>
      <w:r>
        <w:rPr>
          <w:b/>
          <w:sz w:val="32"/>
        </w:rPr>
        <w:t xml:space="preserve">E2 </w:t>
      </w:r>
      <w:r w:rsidRPr="00EE41E0">
        <w:rPr>
          <w:b/>
          <w:sz w:val="32"/>
        </w:rPr>
        <w:t>Transitional Arrangements</w:t>
      </w:r>
    </w:p>
    <w:p w:rsidR="00D35501" w:rsidRPr="00D35501" w:rsidRDefault="00D35501" w:rsidP="00D35501">
      <w:pPr>
        <w:ind w:left="2160" w:hanging="2160"/>
        <w:rPr>
          <w:b/>
          <w:sz w:val="24"/>
          <w:szCs w:val="24"/>
        </w:rPr>
      </w:pPr>
      <w:r w:rsidRPr="00D35501">
        <w:rPr>
          <w:b/>
          <w:sz w:val="24"/>
          <w:szCs w:val="24"/>
        </w:rPr>
        <w:t xml:space="preserve">Question E2 – 5 </w:t>
      </w:r>
      <w:r w:rsidRPr="00D35501">
        <w:rPr>
          <w:b/>
          <w:sz w:val="24"/>
          <w:szCs w:val="24"/>
        </w:rPr>
        <w:tab/>
        <w:t>Do you agree that transitional arrangements are not necessary and E2/VM2 can take effect on 27 June 2019?</w:t>
      </w:r>
    </w:p>
    <w:p w:rsidR="00D35501" w:rsidRDefault="00D35501" w:rsidP="00D35501">
      <w:pPr>
        <w:ind w:left="7200" w:firstLine="720"/>
        <w:rPr>
          <w:sz w:val="24"/>
          <w:szCs w:val="24"/>
        </w:rPr>
      </w:pPr>
      <w:r w:rsidRPr="0064794B">
        <w:rPr>
          <w:sz w:val="24"/>
          <w:szCs w:val="24"/>
        </w:rPr>
        <w:t>(</w:t>
      </w:r>
      <w:proofErr w:type="gramStart"/>
      <w:r w:rsidRPr="0064794B">
        <w:rPr>
          <w:sz w:val="24"/>
          <w:szCs w:val="24"/>
        </w:rPr>
        <w:t>page</w:t>
      </w:r>
      <w:proofErr w:type="gramEnd"/>
      <w:r w:rsidRPr="0064794B">
        <w:rPr>
          <w:sz w:val="24"/>
          <w:szCs w:val="24"/>
        </w:rPr>
        <w:t xml:space="preserve"> 40)</w:t>
      </w:r>
    </w:p>
    <w:p w:rsidR="00D35501" w:rsidRDefault="009862AE" w:rsidP="00D35501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65300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550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35501">
        <w:t xml:space="preserve"> </w:t>
      </w:r>
      <w:r w:rsidR="000260FA">
        <w:t>Yes</w:t>
      </w:r>
      <w:r w:rsidR="00D35501">
        <w:tab/>
      </w:r>
      <w:sdt>
        <w:sdtPr>
          <w:rPr>
            <w:sz w:val="28"/>
            <w:szCs w:val="28"/>
          </w:rPr>
          <w:id w:val="-45779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5501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0260FA">
        <w:t xml:space="preserve"> No</w:t>
      </w:r>
    </w:p>
    <w:p w:rsidR="00D35501" w:rsidRDefault="000260FA" w:rsidP="00D35501">
      <w:pPr>
        <w:spacing w:before="240" w:after="60"/>
      </w:pPr>
      <w:r>
        <w:t>If no, please tell us why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D35501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568623406"/>
              <w:showingPlcHdr/>
              <w:text w:multiLine="1"/>
            </w:sdtPr>
            <w:sdtEndPr/>
            <w:sdtContent>
              <w:p w:rsidR="00D35501" w:rsidRDefault="00D35501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959E4" w:rsidRDefault="005959E4">
      <w:pPr>
        <w:rPr>
          <w:b/>
          <w:noProof/>
          <w:sz w:val="36"/>
          <w:szCs w:val="30"/>
        </w:rPr>
      </w:pPr>
    </w:p>
    <w:p w:rsidR="00D35501" w:rsidRDefault="00D35501">
      <w:pPr>
        <w:rPr>
          <w:b/>
          <w:noProof/>
          <w:sz w:val="36"/>
          <w:szCs w:val="30"/>
        </w:rPr>
      </w:pPr>
      <w:r>
        <w:br w:type="page"/>
      </w:r>
    </w:p>
    <w:p w:rsidR="0050700F" w:rsidRPr="0050700F" w:rsidRDefault="000260FA" w:rsidP="0050700F">
      <w:pPr>
        <w:rPr>
          <w:b/>
          <w:sz w:val="32"/>
        </w:rPr>
      </w:pPr>
      <w:bookmarkStart w:id="3" w:name="_Toc2779896"/>
      <w:r>
        <w:rPr>
          <w:b/>
          <w:sz w:val="32"/>
        </w:rPr>
        <w:lastRenderedPageBreak/>
        <w:t xml:space="preserve">Clause G4 </w:t>
      </w:r>
      <w:r w:rsidR="0050700F" w:rsidRPr="0050700F">
        <w:rPr>
          <w:b/>
          <w:sz w:val="32"/>
        </w:rPr>
        <w:t>Ventilation</w:t>
      </w:r>
      <w:bookmarkEnd w:id="3"/>
      <w:r w:rsidR="0050700F" w:rsidRPr="0050700F">
        <w:rPr>
          <w:b/>
          <w:sz w:val="32"/>
        </w:rPr>
        <w:t xml:space="preserve"> </w:t>
      </w:r>
    </w:p>
    <w:p w:rsidR="0050700F" w:rsidRPr="002504F8" w:rsidRDefault="0050700F" w:rsidP="0050700F">
      <w:pPr>
        <w:rPr>
          <w:b/>
          <w:sz w:val="24"/>
        </w:rPr>
      </w:pPr>
      <w:r w:rsidRPr="002504F8">
        <w:rPr>
          <w:b/>
          <w:sz w:val="24"/>
        </w:rPr>
        <w:t>Questions relating to the Reference changes:</w:t>
      </w:r>
    </w:p>
    <w:p w:rsidR="0050700F" w:rsidRDefault="0050700F" w:rsidP="0050700F">
      <w:pPr>
        <w:ind w:left="2160" w:hanging="2160"/>
        <w:rPr>
          <w:b/>
        </w:rPr>
      </w:pPr>
      <w:r w:rsidRPr="002504F8">
        <w:rPr>
          <w:b/>
          <w:sz w:val="24"/>
        </w:rPr>
        <w:t>Question G4 – 1</w:t>
      </w:r>
      <w:r w:rsidRPr="002504F8">
        <w:rPr>
          <w:b/>
          <w:sz w:val="24"/>
        </w:rPr>
        <w:tab/>
        <w:t xml:space="preserve">Do you agree with the proposed changes to the Reference </w:t>
      </w:r>
      <w:r>
        <w:rPr>
          <w:b/>
          <w:sz w:val="24"/>
        </w:rPr>
        <w:t>S</w:t>
      </w:r>
      <w:r w:rsidRPr="002504F8">
        <w:rPr>
          <w:b/>
          <w:sz w:val="24"/>
        </w:rPr>
        <w:t xml:space="preserve">ection of the G4 </w:t>
      </w:r>
      <w:r>
        <w:rPr>
          <w:b/>
          <w:sz w:val="24"/>
        </w:rPr>
        <w:t xml:space="preserve">Acceptable </w:t>
      </w:r>
      <w:r w:rsidRPr="002504F8">
        <w:rPr>
          <w:b/>
          <w:sz w:val="24"/>
        </w:rPr>
        <w:t>Solutions and Verification Methods document?</w:t>
      </w:r>
      <w:r w:rsidRPr="00EA1EDC">
        <w:rPr>
          <w:b/>
        </w:rPr>
        <w:t xml:space="preserve"> </w:t>
      </w:r>
    </w:p>
    <w:p w:rsidR="0050700F" w:rsidRDefault="0050700F" w:rsidP="0050700F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42</w:t>
      </w:r>
      <w:r w:rsidRPr="0064794B">
        <w:rPr>
          <w:sz w:val="24"/>
          <w:szCs w:val="24"/>
        </w:rPr>
        <w:t>)</w:t>
      </w:r>
    </w:p>
    <w:p w:rsidR="0050700F" w:rsidRDefault="009862AE" w:rsidP="0050700F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34865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00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50700F">
        <w:tab/>
      </w:r>
      <w:sdt>
        <w:sdtPr>
          <w:rPr>
            <w:sz w:val="28"/>
            <w:szCs w:val="28"/>
          </w:rPr>
          <w:id w:val="-1302074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00F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50700F" w:rsidRDefault="00AB337C" w:rsidP="0050700F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0700F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439964076"/>
              <w:showingPlcHdr/>
              <w:text w:multiLine="1"/>
            </w:sdtPr>
            <w:sdtEndPr/>
            <w:sdtContent>
              <w:p w:rsidR="0050700F" w:rsidRDefault="0050700F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0700F" w:rsidRPr="0050700F" w:rsidRDefault="0050700F" w:rsidP="0050700F">
      <w:pPr>
        <w:ind w:left="2160" w:hanging="2160"/>
        <w:rPr>
          <w:b/>
          <w:sz w:val="24"/>
        </w:rPr>
      </w:pPr>
    </w:p>
    <w:p w:rsidR="00AB337C" w:rsidRPr="002504F8" w:rsidRDefault="00AB337C" w:rsidP="00AB337C">
      <w:pPr>
        <w:rPr>
          <w:b/>
          <w:sz w:val="24"/>
        </w:rPr>
      </w:pPr>
      <w:r w:rsidRPr="002504F8">
        <w:rPr>
          <w:b/>
          <w:sz w:val="24"/>
        </w:rPr>
        <w:t xml:space="preserve">Questions relating to the </w:t>
      </w:r>
      <w:r>
        <w:rPr>
          <w:b/>
          <w:sz w:val="24"/>
        </w:rPr>
        <w:t>Definition</w:t>
      </w:r>
      <w:r w:rsidRPr="002504F8">
        <w:rPr>
          <w:b/>
          <w:sz w:val="24"/>
        </w:rPr>
        <w:t xml:space="preserve"> changes:</w:t>
      </w:r>
    </w:p>
    <w:p w:rsidR="0050700F" w:rsidRPr="0050700F" w:rsidRDefault="0050700F" w:rsidP="0050700F">
      <w:pPr>
        <w:ind w:left="2160" w:hanging="2160"/>
        <w:rPr>
          <w:b/>
          <w:sz w:val="24"/>
        </w:rPr>
      </w:pPr>
      <w:r w:rsidRPr="0050700F">
        <w:rPr>
          <w:b/>
          <w:sz w:val="24"/>
        </w:rPr>
        <w:t>Question G4 – 2</w:t>
      </w:r>
      <w:r w:rsidRPr="0050700F">
        <w:rPr>
          <w:b/>
          <w:sz w:val="24"/>
        </w:rPr>
        <w:tab/>
        <w:t>Do you agree with the proposed changes to the Definitions of the G4 Acceptable Solutions and Verification Methods document?</w:t>
      </w:r>
    </w:p>
    <w:p w:rsidR="0050700F" w:rsidRDefault="0050700F" w:rsidP="0050700F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43</w:t>
      </w:r>
      <w:r w:rsidRPr="0064794B">
        <w:rPr>
          <w:sz w:val="24"/>
          <w:szCs w:val="24"/>
        </w:rPr>
        <w:t>)</w:t>
      </w:r>
    </w:p>
    <w:p w:rsidR="0050700F" w:rsidRDefault="009862AE" w:rsidP="0050700F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57109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00F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50700F">
        <w:tab/>
      </w:r>
      <w:sdt>
        <w:sdtPr>
          <w:rPr>
            <w:sz w:val="28"/>
            <w:szCs w:val="28"/>
          </w:rPr>
          <w:id w:val="-157927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00F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50700F" w:rsidRDefault="00AB337C" w:rsidP="0050700F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50700F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490713275"/>
              <w:showingPlcHdr/>
              <w:text w:multiLine="1"/>
            </w:sdtPr>
            <w:sdtEndPr/>
            <w:sdtContent>
              <w:p w:rsidR="0050700F" w:rsidRDefault="0050700F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0700F" w:rsidRDefault="0050700F">
      <w:pPr>
        <w:rPr>
          <w:b/>
          <w:noProof/>
          <w:sz w:val="36"/>
          <w:szCs w:val="30"/>
        </w:rPr>
      </w:pPr>
    </w:p>
    <w:p w:rsidR="00FF388C" w:rsidRPr="00FF388C" w:rsidRDefault="00FF388C" w:rsidP="00FF388C">
      <w:pPr>
        <w:rPr>
          <w:b/>
          <w:noProof/>
          <w:sz w:val="36"/>
          <w:szCs w:val="30"/>
        </w:rPr>
      </w:pPr>
      <w:r w:rsidRPr="00FF388C">
        <w:rPr>
          <w:b/>
          <w:sz w:val="24"/>
        </w:rPr>
        <w:t>Questions relating to the G4/AS1 content changes:</w:t>
      </w:r>
    </w:p>
    <w:p w:rsidR="00FF388C" w:rsidRPr="00FF388C" w:rsidRDefault="00FF388C" w:rsidP="00FF388C">
      <w:pPr>
        <w:ind w:left="2160" w:hanging="2160"/>
        <w:rPr>
          <w:b/>
          <w:sz w:val="24"/>
        </w:rPr>
      </w:pPr>
      <w:r w:rsidRPr="00FF388C">
        <w:rPr>
          <w:b/>
          <w:sz w:val="24"/>
        </w:rPr>
        <w:t>Question G4 – 3</w:t>
      </w:r>
      <w:r w:rsidRPr="00FF388C">
        <w:rPr>
          <w:b/>
          <w:sz w:val="24"/>
        </w:rPr>
        <w:tab/>
        <w:t>Do you agree with the proposed new Paragraph 1.1.4 requiring mechanical extract fans in household and accommodation units?</w:t>
      </w:r>
    </w:p>
    <w:p w:rsidR="00FF388C" w:rsidRDefault="00FF388C" w:rsidP="00FF388C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FF388C" w:rsidRDefault="009862AE" w:rsidP="00FF388C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517742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388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FF388C">
        <w:tab/>
      </w:r>
      <w:sdt>
        <w:sdtPr>
          <w:rPr>
            <w:sz w:val="28"/>
            <w:szCs w:val="28"/>
          </w:rPr>
          <w:id w:val="195490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388C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FF388C" w:rsidRDefault="00AB337C" w:rsidP="00FF388C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FF388C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736469571"/>
              <w:showingPlcHdr/>
              <w:text w:multiLine="1"/>
            </w:sdtPr>
            <w:sdtEndPr/>
            <w:sdtContent>
              <w:p w:rsidR="00FF388C" w:rsidRDefault="00FF388C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FF388C" w:rsidRPr="00FF388C" w:rsidRDefault="00FF388C" w:rsidP="00FF388C">
      <w:pPr>
        <w:ind w:left="2160" w:hanging="2160"/>
        <w:rPr>
          <w:b/>
          <w:sz w:val="24"/>
        </w:rPr>
      </w:pPr>
      <w:r w:rsidRPr="00FF388C">
        <w:rPr>
          <w:b/>
          <w:sz w:val="24"/>
        </w:rPr>
        <w:t>Question G4 – 4</w:t>
      </w:r>
      <w:r w:rsidRPr="00FF388C">
        <w:rPr>
          <w:b/>
          <w:sz w:val="24"/>
        </w:rPr>
        <w:tab/>
        <w:t>Do you agree with the proposal to delete passive stack ventilation from Paragraphs 1.3.1 - 1.3.9?</w:t>
      </w:r>
    </w:p>
    <w:p w:rsidR="00352A0D" w:rsidRDefault="00352A0D" w:rsidP="00352A0D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352A0D" w:rsidRDefault="009862AE" w:rsidP="00352A0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586539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352A0D">
        <w:tab/>
      </w:r>
      <w:sdt>
        <w:sdtPr>
          <w:rPr>
            <w:sz w:val="28"/>
            <w:szCs w:val="28"/>
          </w:rPr>
          <w:id w:val="557904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352A0D" w:rsidRDefault="00AB337C" w:rsidP="00352A0D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352A0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8032829"/>
              <w:showingPlcHdr/>
              <w:text w:multiLine="1"/>
            </w:sdtPr>
            <w:sdtEndPr/>
            <w:sdtContent>
              <w:p w:rsidR="00352A0D" w:rsidRDefault="00352A0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FF388C" w:rsidRPr="00FF388C" w:rsidRDefault="00FF388C" w:rsidP="00352A0D">
      <w:pPr>
        <w:ind w:left="2160" w:hanging="2160"/>
        <w:rPr>
          <w:b/>
          <w:sz w:val="24"/>
        </w:rPr>
      </w:pPr>
      <w:r w:rsidRPr="00FF388C">
        <w:rPr>
          <w:b/>
          <w:sz w:val="24"/>
        </w:rPr>
        <w:t>Question G4 – 5</w:t>
      </w:r>
      <w:r w:rsidRPr="00FF388C">
        <w:rPr>
          <w:b/>
          <w:sz w:val="24"/>
        </w:rPr>
        <w:tab/>
        <w:t>Do you agree with the proposal to condense the requirements for combined natural and passive ventilation in paragraphs 1.4.2 and 1.4.3?</w:t>
      </w:r>
    </w:p>
    <w:p w:rsidR="00352A0D" w:rsidRDefault="00352A0D" w:rsidP="00352A0D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352A0D" w:rsidRDefault="009862AE" w:rsidP="00352A0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984311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352A0D">
        <w:tab/>
      </w:r>
      <w:sdt>
        <w:sdtPr>
          <w:rPr>
            <w:sz w:val="28"/>
            <w:szCs w:val="28"/>
          </w:rPr>
          <w:id w:val="157127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352A0D" w:rsidRDefault="00AB337C" w:rsidP="00352A0D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352A0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120884585"/>
              <w:showingPlcHdr/>
              <w:text w:multiLine="1"/>
            </w:sdtPr>
            <w:sdtEndPr/>
            <w:sdtContent>
              <w:p w:rsidR="00352A0D" w:rsidRDefault="00352A0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FF388C" w:rsidRPr="00FF388C" w:rsidRDefault="00FF388C" w:rsidP="00352A0D">
      <w:pPr>
        <w:ind w:left="2160" w:hanging="2160"/>
        <w:rPr>
          <w:b/>
          <w:sz w:val="24"/>
        </w:rPr>
      </w:pPr>
      <w:r w:rsidRPr="00FF388C">
        <w:rPr>
          <w:b/>
          <w:sz w:val="24"/>
        </w:rPr>
        <w:t>Question G4 – 6</w:t>
      </w:r>
      <w:r w:rsidRPr="00FF388C">
        <w:rPr>
          <w:b/>
          <w:sz w:val="24"/>
        </w:rPr>
        <w:tab/>
        <w:t>Do you agree with the proposal to replace the passive fire requirements in Paragraph 1.5.2 and 1.5.3 with a reference to other documents?</w:t>
      </w:r>
    </w:p>
    <w:p w:rsidR="00352A0D" w:rsidRDefault="00352A0D" w:rsidP="00352A0D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352A0D" w:rsidRDefault="009862AE" w:rsidP="00352A0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449435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352A0D">
        <w:tab/>
      </w:r>
      <w:sdt>
        <w:sdtPr>
          <w:rPr>
            <w:sz w:val="28"/>
            <w:szCs w:val="28"/>
          </w:rPr>
          <w:id w:val="53231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352A0D" w:rsidRDefault="00AB337C" w:rsidP="00352A0D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352A0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421612521"/>
              <w:showingPlcHdr/>
              <w:text w:multiLine="1"/>
            </w:sdtPr>
            <w:sdtEndPr/>
            <w:sdtContent>
              <w:p w:rsidR="00352A0D" w:rsidRDefault="00352A0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FF388C" w:rsidRPr="00FF388C" w:rsidRDefault="00FF388C" w:rsidP="00FF388C">
      <w:pPr>
        <w:ind w:left="2160" w:hanging="2160"/>
        <w:rPr>
          <w:b/>
          <w:sz w:val="24"/>
        </w:rPr>
      </w:pPr>
    </w:p>
    <w:p w:rsidR="00693A2D" w:rsidRDefault="00693A2D">
      <w:pPr>
        <w:rPr>
          <w:b/>
          <w:sz w:val="24"/>
        </w:rPr>
      </w:pPr>
      <w:r>
        <w:rPr>
          <w:b/>
          <w:sz w:val="24"/>
        </w:rPr>
        <w:br w:type="page"/>
      </w:r>
    </w:p>
    <w:p w:rsidR="00FF388C" w:rsidRDefault="00FF388C" w:rsidP="00352A0D">
      <w:pPr>
        <w:ind w:left="2160" w:hanging="2160"/>
        <w:rPr>
          <w:b/>
          <w:sz w:val="24"/>
        </w:rPr>
      </w:pPr>
      <w:r w:rsidRPr="00FF388C">
        <w:rPr>
          <w:b/>
          <w:sz w:val="24"/>
        </w:rPr>
        <w:lastRenderedPageBreak/>
        <w:t>Question G4 – 7</w:t>
      </w:r>
      <w:r w:rsidRPr="00FF388C">
        <w:rPr>
          <w:b/>
          <w:sz w:val="24"/>
        </w:rPr>
        <w:tab/>
        <w:t>Do you have any other comments on the proposed changes to G4/AS1?</w:t>
      </w:r>
    </w:p>
    <w:p w:rsidR="00352A0D" w:rsidRDefault="00352A0D" w:rsidP="00352A0D">
      <w:pPr>
        <w:ind w:left="7200" w:firstLine="72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352A0D" w:rsidRDefault="009862AE" w:rsidP="00352A0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539975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352A0D">
        <w:tab/>
      </w:r>
      <w:sdt>
        <w:sdtPr>
          <w:rPr>
            <w:sz w:val="28"/>
            <w:szCs w:val="28"/>
          </w:rPr>
          <w:id w:val="-622543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352A0D" w:rsidRDefault="00AB337C" w:rsidP="00352A0D">
      <w:pPr>
        <w:spacing w:before="240" w:after="60"/>
      </w:pPr>
      <w:r>
        <w:t xml:space="preserve">If yes, please </w:t>
      </w:r>
      <w:r w:rsidR="00352A0D">
        <w:t>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352A0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706299658"/>
              <w:showingPlcHdr/>
              <w:text w:multiLine="1"/>
            </w:sdtPr>
            <w:sdtEndPr/>
            <w:sdtContent>
              <w:p w:rsidR="00352A0D" w:rsidRDefault="00352A0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352A0D" w:rsidRDefault="00352A0D" w:rsidP="00352A0D">
      <w:pPr>
        <w:ind w:left="2160" w:hanging="2160"/>
        <w:rPr>
          <w:b/>
          <w:sz w:val="24"/>
        </w:rPr>
      </w:pPr>
    </w:p>
    <w:p w:rsidR="00352A0D" w:rsidRPr="00EE41E0" w:rsidRDefault="00352A0D" w:rsidP="00352A0D">
      <w:pPr>
        <w:ind w:left="709" w:hanging="709"/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t>G4</w:t>
      </w:r>
      <w:r w:rsidRPr="00EE41E0">
        <w:rPr>
          <w:b/>
          <w:noProof/>
          <w:sz w:val="30"/>
          <w:szCs w:val="30"/>
        </w:rPr>
        <w:t xml:space="preserve"> Transitional Arrangements</w:t>
      </w:r>
    </w:p>
    <w:p w:rsidR="00352A0D" w:rsidRPr="00FF388C" w:rsidRDefault="00352A0D" w:rsidP="00352A0D">
      <w:pPr>
        <w:ind w:left="2160" w:hanging="2160"/>
        <w:rPr>
          <w:b/>
          <w:sz w:val="24"/>
        </w:rPr>
      </w:pPr>
      <w:r w:rsidRPr="00352A0D">
        <w:rPr>
          <w:b/>
          <w:sz w:val="24"/>
        </w:rPr>
        <w:t>Question G4 – 8</w:t>
      </w:r>
      <w:r w:rsidRPr="00352A0D">
        <w:rPr>
          <w:b/>
          <w:sz w:val="24"/>
        </w:rPr>
        <w:tab/>
        <w:t>Do you agree with the proposed transitional arrangements?</w:t>
      </w:r>
    </w:p>
    <w:p w:rsidR="00352A0D" w:rsidRPr="00352A0D" w:rsidRDefault="00352A0D" w:rsidP="00352A0D">
      <w:pPr>
        <w:ind w:left="7200" w:firstLine="720"/>
        <w:rPr>
          <w:b/>
          <w:sz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67</w:t>
      </w:r>
      <w:r w:rsidRPr="0064794B">
        <w:rPr>
          <w:sz w:val="24"/>
          <w:szCs w:val="24"/>
        </w:rPr>
        <w:t>)</w:t>
      </w:r>
    </w:p>
    <w:p w:rsidR="00352A0D" w:rsidRDefault="009862AE" w:rsidP="00352A0D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107970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B337C">
        <w:t xml:space="preserve"> Yes</w:t>
      </w:r>
      <w:r w:rsidR="00352A0D">
        <w:tab/>
      </w:r>
      <w:sdt>
        <w:sdtPr>
          <w:rPr>
            <w:sz w:val="28"/>
            <w:szCs w:val="28"/>
          </w:rPr>
          <w:id w:val="-141435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2A0D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AB337C">
        <w:t xml:space="preserve"> No</w:t>
      </w:r>
    </w:p>
    <w:p w:rsidR="00352A0D" w:rsidRDefault="00AB337C" w:rsidP="00352A0D">
      <w:pPr>
        <w:spacing w:before="240" w:after="60"/>
      </w:pPr>
      <w:r>
        <w:t>If no, please tell us why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352A0D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295577790"/>
              <w:showingPlcHdr/>
              <w:text w:multiLine="1"/>
            </w:sdtPr>
            <w:sdtEndPr/>
            <w:sdtContent>
              <w:p w:rsidR="00352A0D" w:rsidRDefault="00352A0D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352A0D" w:rsidRDefault="00352A0D">
      <w:pPr>
        <w:rPr>
          <w:b/>
          <w:noProof/>
          <w:sz w:val="36"/>
          <w:szCs w:val="30"/>
        </w:rPr>
      </w:pPr>
    </w:p>
    <w:p w:rsidR="00352A0D" w:rsidRDefault="00352A0D">
      <w:pPr>
        <w:rPr>
          <w:b/>
          <w:noProof/>
          <w:sz w:val="36"/>
          <w:szCs w:val="30"/>
        </w:rPr>
      </w:pPr>
      <w:r>
        <w:rPr>
          <w:b/>
          <w:noProof/>
          <w:sz w:val="36"/>
          <w:szCs w:val="30"/>
        </w:rPr>
        <w:br w:type="page"/>
      </w:r>
    </w:p>
    <w:p w:rsidR="00352A0D" w:rsidRDefault="00352A0D" w:rsidP="00352A0D">
      <w:pPr>
        <w:rPr>
          <w:b/>
          <w:sz w:val="32"/>
        </w:rPr>
      </w:pPr>
      <w:bookmarkStart w:id="4" w:name="_Toc2779900"/>
      <w:r w:rsidRPr="00352A0D">
        <w:rPr>
          <w:b/>
          <w:sz w:val="32"/>
        </w:rPr>
        <w:lastRenderedPageBreak/>
        <w:t>Clause G12</w:t>
      </w:r>
      <w:r w:rsidR="00262EA6">
        <w:rPr>
          <w:b/>
          <w:sz w:val="32"/>
        </w:rPr>
        <w:t xml:space="preserve"> </w:t>
      </w:r>
      <w:r w:rsidRPr="00352A0D">
        <w:rPr>
          <w:b/>
          <w:sz w:val="32"/>
        </w:rPr>
        <w:t>Water supplies</w:t>
      </w:r>
      <w:bookmarkEnd w:id="4"/>
    </w:p>
    <w:p w:rsidR="00352A0D" w:rsidRDefault="00352A0D" w:rsidP="00352A0D">
      <w:pPr>
        <w:rPr>
          <w:b/>
        </w:rPr>
      </w:pPr>
      <w:r w:rsidRPr="00EE41E0">
        <w:rPr>
          <w:b/>
          <w:sz w:val="24"/>
        </w:rPr>
        <w:t>Questions relating to the Reference Section changes:</w:t>
      </w:r>
      <w:r w:rsidRPr="00EE41E0">
        <w:rPr>
          <w:b/>
          <w:sz w:val="24"/>
        </w:rPr>
        <w:br/>
      </w:r>
    </w:p>
    <w:p w:rsidR="00EB17AB" w:rsidRDefault="00352A0D" w:rsidP="00EB17AB">
      <w:pPr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t>Question G1</w:t>
      </w:r>
      <w:r w:rsidRPr="001B7C90">
        <w:rPr>
          <w:b/>
          <w:sz w:val="24"/>
          <w:szCs w:val="24"/>
        </w:rPr>
        <w:t>2 – 1</w:t>
      </w:r>
      <w:r w:rsidRPr="001B7C90">
        <w:rPr>
          <w:b/>
          <w:sz w:val="24"/>
          <w:szCs w:val="24"/>
        </w:rPr>
        <w:tab/>
        <w:t>Do you agree with the pr</w:t>
      </w:r>
      <w:r>
        <w:rPr>
          <w:b/>
          <w:sz w:val="24"/>
          <w:szCs w:val="24"/>
        </w:rPr>
        <w:t>oposed changes to the Reference</w:t>
      </w:r>
      <w:r w:rsidRPr="001B7C90">
        <w:rPr>
          <w:b/>
          <w:sz w:val="24"/>
          <w:szCs w:val="24"/>
        </w:rPr>
        <w:t xml:space="preserve"> Section of the </w:t>
      </w:r>
      <w:r>
        <w:rPr>
          <w:b/>
          <w:sz w:val="24"/>
          <w:szCs w:val="24"/>
        </w:rPr>
        <w:t>G12</w:t>
      </w:r>
      <w:r w:rsidRPr="001B7C90">
        <w:rPr>
          <w:b/>
          <w:sz w:val="24"/>
          <w:szCs w:val="24"/>
        </w:rPr>
        <w:t xml:space="preserve"> Acceptable Solutions and</w:t>
      </w:r>
      <w:r w:rsidR="00EB17AB">
        <w:rPr>
          <w:b/>
          <w:sz w:val="24"/>
          <w:szCs w:val="24"/>
        </w:rPr>
        <w:t xml:space="preserve"> Verification Methods document?</w:t>
      </w:r>
    </w:p>
    <w:p w:rsidR="00EB17AB" w:rsidRPr="00EB17AB" w:rsidRDefault="00EB17AB" w:rsidP="00EB17AB">
      <w:pPr>
        <w:ind w:left="79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69</w:t>
      </w:r>
      <w:r w:rsidRPr="0064794B">
        <w:rPr>
          <w:sz w:val="24"/>
          <w:szCs w:val="24"/>
        </w:rPr>
        <w:t>)</w:t>
      </w:r>
    </w:p>
    <w:p w:rsidR="00EB17AB" w:rsidRDefault="009862AE" w:rsidP="00EB17AB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747884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62EA6">
        <w:t xml:space="preserve"> Yes</w:t>
      </w:r>
      <w:r w:rsidR="00EB17AB">
        <w:tab/>
      </w:r>
      <w:sdt>
        <w:sdtPr>
          <w:rPr>
            <w:sz w:val="28"/>
            <w:szCs w:val="28"/>
          </w:rPr>
          <w:id w:val="1904097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262EA6">
        <w:t xml:space="preserve"> No</w:t>
      </w:r>
    </w:p>
    <w:p w:rsidR="00EB17AB" w:rsidRDefault="00262EA6" w:rsidP="00EB17AB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EB17AB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331887469"/>
              <w:showingPlcHdr/>
              <w:text w:multiLine="1"/>
            </w:sdtPr>
            <w:sdtEndPr/>
            <w:sdtContent>
              <w:p w:rsidR="00EB17AB" w:rsidRDefault="00EB17AB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EB17AB" w:rsidRPr="00352A0D" w:rsidRDefault="00EB17AB" w:rsidP="00352A0D">
      <w:pPr>
        <w:ind w:left="2160" w:hanging="2160"/>
        <w:rPr>
          <w:b/>
        </w:rPr>
      </w:pPr>
    </w:p>
    <w:p w:rsidR="00262EA6" w:rsidRPr="00FF388C" w:rsidRDefault="00262EA6" w:rsidP="00262EA6">
      <w:pPr>
        <w:rPr>
          <w:b/>
          <w:noProof/>
          <w:sz w:val="36"/>
          <w:szCs w:val="30"/>
        </w:rPr>
      </w:pPr>
      <w:r>
        <w:rPr>
          <w:b/>
          <w:sz w:val="24"/>
        </w:rPr>
        <w:t>Q</w:t>
      </w:r>
      <w:r w:rsidRPr="00FF388C">
        <w:rPr>
          <w:b/>
          <w:sz w:val="24"/>
        </w:rPr>
        <w:t>uestions relating to the G</w:t>
      </w:r>
      <w:r>
        <w:rPr>
          <w:b/>
          <w:sz w:val="24"/>
        </w:rPr>
        <w:t>12/VM1, G12/AS1 and G12/AS2</w:t>
      </w:r>
      <w:r w:rsidRPr="00FF388C">
        <w:rPr>
          <w:b/>
          <w:sz w:val="24"/>
        </w:rPr>
        <w:t xml:space="preserve"> content changes:</w:t>
      </w:r>
    </w:p>
    <w:p w:rsidR="00EB17AB" w:rsidRPr="00EB17AB" w:rsidRDefault="00EB17AB" w:rsidP="00EB17AB">
      <w:pPr>
        <w:ind w:left="2160" w:hanging="2160"/>
        <w:rPr>
          <w:b/>
          <w:sz w:val="24"/>
          <w:szCs w:val="24"/>
        </w:rPr>
      </w:pPr>
      <w:r w:rsidRPr="00EB17AB">
        <w:rPr>
          <w:b/>
          <w:sz w:val="24"/>
          <w:szCs w:val="24"/>
        </w:rPr>
        <w:t>Question G12 – 2</w:t>
      </w:r>
      <w:r w:rsidRPr="00EB17AB">
        <w:rPr>
          <w:b/>
          <w:sz w:val="24"/>
          <w:szCs w:val="24"/>
        </w:rPr>
        <w:tab/>
        <w:t>Do you agree with the improved jointing provisions and limitations to UV exposure introduced in the 2018 versions of AS/NZS 3500?</w:t>
      </w:r>
    </w:p>
    <w:p w:rsidR="00EB17AB" w:rsidRPr="00EB17AB" w:rsidRDefault="00EB17AB" w:rsidP="00EB17AB">
      <w:pPr>
        <w:ind w:left="79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71</w:t>
      </w:r>
      <w:r w:rsidRPr="0064794B">
        <w:rPr>
          <w:sz w:val="24"/>
          <w:szCs w:val="24"/>
        </w:rPr>
        <w:t>)</w:t>
      </w:r>
    </w:p>
    <w:p w:rsidR="00EB17AB" w:rsidRDefault="009862AE" w:rsidP="00EB17AB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35213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62EA6">
        <w:t xml:space="preserve"> Yes</w:t>
      </w:r>
      <w:r w:rsidR="00EB17AB">
        <w:tab/>
      </w:r>
      <w:sdt>
        <w:sdtPr>
          <w:rPr>
            <w:sz w:val="28"/>
            <w:szCs w:val="28"/>
          </w:rPr>
          <w:id w:val="-1305148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262EA6">
        <w:t xml:space="preserve"> No</w:t>
      </w:r>
    </w:p>
    <w:p w:rsidR="00EB17AB" w:rsidRDefault="00262EA6" w:rsidP="00EB17AB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EB17AB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993449211"/>
              <w:showingPlcHdr/>
              <w:text w:multiLine="1"/>
            </w:sdtPr>
            <w:sdtEndPr/>
            <w:sdtContent>
              <w:p w:rsidR="00EB17AB" w:rsidRDefault="00EB17AB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EB17AB" w:rsidRPr="00EB17AB" w:rsidRDefault="00EB17AB" w:rsidP="00EB17AB">
      <w:pPr>
        <w:ind w:left="2160" w:hanging="2160"/>
        <w:rPr>
          <w:b/>
          <w:sz w:val="24"/>
          <w:szCs w:val="24"/>
        </w:rPr>
      </w:pPr>
    </w:p>
    <w:p w:rsidR="00EB17AB" w:rsidRPr="00EB17AB" w:rsidRDefault="00EB17AB" w:rsidP="00EB17AB">
      <w:pPr>
        <w:ind w:left="2160" w:hanging="2160"/>
        <w:rPr>
          <w:b/>
          <w:sz w:val="24"/>
          <w:szCs w:val="24"/>
        </w:rPr>
      </w:pPr>
      <w:r w:rsidRPr="00EB17AB">
        <w:rPr>
          <w:b/>
          <w:sz w:val="24"/>
          <w:szCs w:val="24"/>
        </w:rPr>
        <w:t>Question G12 – 3</w:t>
      </w:r>
      <w:r w:rsidRPr="00EB17AB">
        <w:rPr>
          <w:b/>
          <w:sz w:val="24"/>
          <w:szCs w:val="24"/>
        </w:rPr>
        <w:tab/>
        <w:t>Do you agree with the improved requirements for forced circulation heated water supply systems introduced in the 2018 versions of AS/NZS 3500?</w:t>
      </w:r>
    </w:p>
    <w:p w:rsidR="00EB17AB" w:rsidRPr="00EB17AB" w:rsidRDefault="00EB17AB" w:rsidP="00EB17AB">
      <w:pPr>
        <w:ind w:left="79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71</w:t>
      </w:r>
      <w:r w:rsidRPr="0064794B">
        <w:rPr>
          <w:sz w:val="24"/>
          <w:szCs w:val="24"/>
        </w:rPr>
        <w:t>)</w:t>
      </w:r>
    </w:p>
    <w:p w:rsidR="00EB17AB" w:rsidRDefault="009862AE" w:rsidP="00EB17AB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475884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62EA6">
        <w:t xml:space="preserve"> Yes</w:t>
      </w:r>
      <w:r w:rsidR="00EB17AB">
        <w:tab/>
      </w:r>
      <w:sdt>
        <w:sdtPr>
          <w:rPr>
            <w:sz w:val="28"/>
            <w:szCs w:val="28"/>
          </w:rPr>
          <w:id w:val="-200766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7AB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262EA6">
        <w:t xml:space="preserve"> No</w:t>
      </w:r>
    </w:p>
    <w:p w:rsidR="00EB17AB" w:rsidRDefault="00262EA6" w:rsidP="00EB17AB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EB17AB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801571228"/>
              <w:showingPlcHdr/>
              <w:text w:multiLine="1"/>
            </w:sdtPr>
            <w:sdtEndPr/>
            <w:sdtContent>
              <w:p w:rsidR="00EB17AB" w:rsidRDefault="00EB17AB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EB17AB" w:rsidRPr="00EB17AB" w:rsidRDefault="00EB17AB" w:rsidP="00EB17AB">
      <w:pPr>
        <w:ind w:left="2160" w:hanging="2160"/>
        <w:rPr>
          <w:b/>
          <w:sz w:val="24"/>
          <w:szCs w:val="24"/>
        </w:rPr>
      </w:pPr>
    </w:p>
    <w:p w:rsidR="00C72B61" w:rsidRDefault="00C72B61" w:rsidP="00C72B61">
      <w:pPr>
        <w:rPr>
          <w:b/>
          <w:sz w:val="24"/>
          <w:szCs w:val="24"/>
        </w:rPr>
      </w:pPr>
    </w:p>
    <w:p w:rsidR="00EB17AB" w:rsidRPr="00EB17AB" w:rsidRDefault="00EB17AB" w:rsidP="00C72B61">
      <w:pPr>
        <w:ind w:left="2160" w:hanging="2160"/>
        <w:rPr>
          <w:b/>
          <w:sz w:val="24"/>
          <w:szCs w:val="24"/>
        </w:rPr>
      </w:pPr>
      <w:r w:rsidRPr="00EB17AB">
        <w:rPr>
          <w:b/>
          <w:sz w:val="24"/>
          <w:szCs w:val="24"/>
        </w:rPr>
        <w:t>Question G12 – 4</w:t>
      </w:r>
      <w:r w:rsidRPr="00EB17AB">
        <w:rPr>
          <w:b/>
          <w:sz w:val="24"/>
          <w:szCs w:val="24"/>
        </w:rPr>
        <w:tab/>
        <w:t>Do you agree with including thermostatically controlled tapware in the 2018 versions of AS/NZS 3500?</w:t>
      </w:r>
    </w:p>
    <w:p w:rsidR="00C72B61" w:rsidRPr="00EB17AB" w:rsidRDefault="00C72B61" w:rsidP="00C72B61">
      <w:pPr>
        <w:ind w:left="79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71</w:t>
      </w:r>
      <w:r w:rsidRPr="0064794B">
        <w:rPr>
          <w:sz w:val="24"/>
          <w:szCs w:val="24"/>
        </w:rPr>
        <w:t>)</w:t>
      </w:r>
    </w:p>
    <w:p w:rsidR="00C72B61" w:rsidRDefault="009862AE" w:rsidP="00C72B61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62078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C72B61">
        <w:t xml:space="preserve"> </w:t>
      </w:r>
      <w:r w:rsidR="00262EA6">
        <w:t>Yes</w:t>
      </w:r>
      <w:r w:rsidR="00C72B61">
        <w:tab/>
      </w:r>
      <w:sdt>
        <w:sdtPr>
          <w:rPr>
            <w:sz w:val="28"/>
            <w:szCs w:val="28"/>
          </w:rPr>
          <w:id w:val="-887645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262EA6">
        <w:t xml:space="preserve"> No</w:t>
      </w:r>
    </w:p>
    <w:p w:rsidR="00C72B61" w:rsidRDefault="00262EA6" w:rsidP="00C72B61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C72B61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829024888"/>
              <w:showingPlcHdr/>
              <w:text w:multiLine="1"/>
            </w:sdtPr>
            <w:sdtEndPr/>
            <w:sdtContent>
              <w:p w:rsidR="00C72B61" w:rsidRDefault="00C72B61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EB17AB" w:rsidRPr="00EB17AB" w:rsidRDefault="00EB17AB" w:rsidP="00EB17AB">
      <w:pPr>
        <w:ind w:left="2160" w:hanging="2160"/>
        <w:rPr>
          <w:b/>
          <w:sz w:val="24"/>
          <w:szCs w:val="24"/>
        </w:rPr>
      </w:pPr>
    </w:p>
    <w:p w:rsidR="0050700F" w:rsidRDefault="00EB17AB" w:rsidP="00C72B61">
      <w:pPr>
        <w:ind w:left="2160" w:hanging="2160"/>
        <w:rPr>
          <w:b/>
          <w:sz w:val="24"/>
          <w:szCs w:val="24"/>
        </w:rPr>
      </w:pPr>
      <w:r w:rsidRPr="00057A86">
        <w:rPr>
          <w:b/>
          <w:sz w:val="24"/>
          <w:szCs w:val="24"/>
        </w:rPr>
        <w:t>Question G12 – 5</w:t>
      </w:r>
      <w:r w:rsidRPr="00057A86">
        <w:rPr>
          <w:b/>
          <w:sz w:val="24"/>
          <w:szCs w:val="24"/>
        </w:rPr>
        <w:tab/>
        <w:t>Do you have any other comments on the proposed changes to</w:t>
      </w:r>
      <w:r w:rsidR="00262EA6" w:rsidRPr="00057A86">
        <w:rPr>
          <w:b/>
          <w:sz w:val="24"/>
          <w:szCs w:val="24"/>
        </w:rPr>
        <w:t xml:space="preserve"> </w:t>
      </w:r>
      <w:r w:rsidR="00262EA6" w:rsidRPr="00057A86">
        <w:rPr>
          <w:b/>
          <w:sz w:val="24"/>
        </w:rPr>
        <w:t>G12/VM1, G12/AS1 and G12/AS2</w:t>
      </w:r>
      <w:r w:rsidRPr="00057A86">
        <w:rPr>
          <w:b/>
          <w:sz w:val="24"/>
          <w:szCs w:val="24"/>
        </w:rPr>
        <w:t>?</w:t>
      </w:r>
    </w:p>
    <w:p w:rsidR="00C72B61" w:rsidRPr="00EB17AB" w:rsidRDefault="00C72B61" w:rsidP="00C72B61">
      <w:pPr>
        <w:ind w:left="79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71</w:t>
      </w:r>
      <w:r w:rsidRPr="0064794B">
        <w:rPr>
          <w:sz w:val="24"/>
          <w:szCs w:val="24"/>
        </w:rPr>
        <w:t>)</w:t>
      </w:r>
    </w:p>
    <w:p w:rsidR="00C72B61" w:rsidRDefault="009862AE" w:rsidP="00C72B61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66344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C72B61">
        <w:t xml:space="preserve"> </w:t>
      </w:r>
      <w:r w:rsidR="00262EA6">
        <w:t>Yes</w:t>
      </w:r>
      <w:r w:rsidR="00C72B61">
        <w:tab/>
      </w:r>
      <w:sdt>
        <w:sdtPr>
          <w:rPr>
            <w:sz w:val="28"/>
            <w:szCs w:val="28"/>
          </w:rPr>
          <w:id w:val="1591283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262EA6">
        <w:t xml:space="preserve"> No</w:t>
      </w:r>
    </w:p>
    <w:p w:rsidR="00C72B61" w:rsidRDefault="00262EA6" w:rsidP="00C72B61">
      <w:pPr>
        <w:spacing w:before="240" w:after="60"/>
      </w:pPr>
      <w:r>
        <w:t>If yes, please pro</w:t>
      </w:r>
      <w:r w:rsidR="00C72B61">
        <w:t>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C72B61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675109437"/>
              <w:showingPlcHdr/>
              <w:text w:multiLine="1"/>
            </w:sdtPr>
            <w:sdtEndPr/>
            <w:sdtContent>
              <w:p w:rsidR="00C72B61" w:rsidRDefault="00C72B61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C72B61" w:rsidRDefault="00C72B61" w:rsidP="00C72B61">
      <w:pPr>
        <w:ind w:left="2160" w:hanging="2160"/>
        <w:rPr>
          <w:b/>
          <w:sz w:val="24"/>
          <w:szCs w:val="24"/>
        </w:rPr>
      </w:pPr>
    </w:p>
    <w:p w:rsidR="00C72B61" w:rsidRPr="00EE41E0" w:rsidRDefault="00C72B61" w:rsidP="00C72B61">
      <w:pPr>
        <w:ind w:left="709" w:hanging="709"/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t>G12</w:t>
      </w:r>
      <w:r w:rsidRPr="00EE41E0">
        <w:rPr>
          <w:b/>
          <w:noProof/>
          <w:sz w:val="30"/>
          <w:szCs w:val="30"/>
        </w:rPr>
        <w:t xml:space="preserve"> Transitional Arrangements</w:t>
      </w:r>
    </w:p>
    <w:p w:rsidR="00C72B61" w:rsidRPr="00C72B61" w:rsidRDefault="00C72B61" w:rsidP="00C72B61">
      <w:pPr>
        <w:ind w:left="2160" w:hanging="2160"/>
        <w:rPr>
          <w:b/>
          <w:sz w:val="24"/>
          <w:szCs w:val="24"/>
        </w:rPr>
      </w:pPr>
      <w:r w:rsidRPr="00C72B61">
        <w:rPr>
          <w:b/>
          <w:sz w:val="24"/>
          <w:szCs w:val="24"/>
        </w:rPr>
        <w:t>Question G12 – 6</w:t>
      </w:r>
      <w:r w:rsidRPr="00C72B61">
        <w:rPr>
          <w:b/>
          <w:sz w:val="24"/>
          <w:szCs w:val="24"/>
        </w:rPr>
        <w:tab/>
        <w:t>Do you agree with the proposed transitional arrangements?</w:t>
      </w:r>
    </w:p>
    <w:p w:rsidR="00C72B61" w:rsidRPr="00EB17AB" w:rsidRDefault="00C72B61" w:rsidP="00C72B61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72</w:t>
      </w:r>
      <w:r w:rsidRPr="0064794B">
        <w:rPr>
          <w:sz w:val="24"/>
          <w:szCs w:val="24"/>
        </w:rPr>
        <w:t>)</w:t>
      </w:r>
    </w:p>
    <w:p w:rsidR="00C72B61" w:rsidRDefault="009862AE" w:rsidP="00C72B61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1847935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62EA6">
        <w:t xml:space="preserve"> Yes</w:t>
      </w:r>
      <w:r w:rsidR="00C72B61">
        <w:tab/>
      </w:r>
      <w:sdt>
        <w:sdtPr>
          <w:rPr>
            <w:sz w:val="28"/>
            <w:szCs w:val="28"/>
          </w:rPr>
          <w:id w:val="1988362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B61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C72B61">
        <w:t xml:space="preserve"> </w:t>
      </w:r>
      <w:r w:rsidR="00262EA6">
        <w:t>No</w:t>
      </w:r>
    </w:p>
    <w:p w:rsidR="00C72B61" w:rsidRDefault="00262EA6" w:rsidP="00C72B61">
      <w:pPr>
        <w:spacing w:before="240" w:after="60"/>
      </w:pPr>
      <w:r>
        <w:t>If no, please tell us why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C72B61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30191821"/>
              <w:showingPlcHdr/>
              <w:text w:multiLine="1"/>
            </w:sdtPr>
            <w:sdtEndPr/>
            <w:sdtContent>
              <w:p w:rsidR="00C72B61" w:rsidRDefault="00C72B61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50700F" w:rsidRDefault="0050700F">
      <w:pPr>
        <w:rPr>
          <w:b/>
          <w:noProof/>
          <w:sz w:val="36"/>
          <w:szCs w:val="30"/>
        </w:rPr>
      </w:pPr>
    </w:p>
    <w:p w:rsidR="0050700F" w:rsidRDefault="0050700F">
      <w:pPr>
        <w:rPr>
          <w:b/>
          <w:noProof/>
          <w:sz w:val="36"/>
          <w:szCs w:val="30"/>
        </w:rPr>
      </w:pPr>
      <w:r>
        <w:br w:type="page"/>
      </w:r>
    </w:p>
    <w:p w:rsidR="00C72B61" w:rsidRPr="00C72B61" w:rsidRDefault="00262EA6" w:rsidP="00C72B61">
      <w:pPr>
        <w:rPr>
          <w:b/>
          <w:sz w:val="32"/>
        </w:rPr>
      </w:pPr>
      <w:bookmarkStart w:id="5" w:name="_Toc2779905"/>
      <w:r>
        <w:rPr>
          <w:b/>
          <w:sz w:val="32"/>
        </w:rPr>
        <w:lastRenderedPageBreak/>
        <w:t>Clause G13</w:t>
      </w:r>
      <w:r w:rsidR="00C72B61" w:rsidRPr="00C72B61">
        <w:rPr>
          <w:b/>
          <w:sz w:val="32"/>
        </w:rPr>
        <w:t xml:space="preserve"> Foul water</w:t>
      </w:r>
      <w:bookmarkEnd w:id="5"/>
    </w:p>
    <w:p w:rsidR="0085101C" w:rsidRPr="0085101C" w:rsidRDefault="0085101C" w:rsidP="0085101C">
      <w:pPr>
        <w:rPr>
          <w:b/>
          <w:sz w:val="24"/>
        </w:rPr>
      </w:pPr>
      <w:r w:rsidRPr="0085101C">
        <w:rPr>
          <w:b/>
          <w:sz w:val="24"/>
        </w:rPr>
        <w:t>Questions relating to the Reference Section changes:</w:t>
      </w:r>
    </w:p>
    <w:p w:rsidR="0085101C" w:rsidRPr="0085101C" w:rsidRDefault="0085101C" w:rsidP="0085101C">
      <w:pPr>
        <w:ind w:left="2160" w:hanging="2160"/>
        <w:rPr>
          <w:b/>
          <w:sz w:val="24"/>
          <w:szCs w:val="24"/>
        </w:rPr>
      </w:pPr>
      <w:r w:rsidRPr="0085101C">
        <w:rPr>
          <w:b/>
          <w:sz w:val="24"/>
          <w:szCs w:val="24"/>
        </w:rPr>
        <w:t>Question G13 – 1</w:t>
      </w:r>
      <w:r w:rsidRPr="0085101C">
        <w:rPr>
          <w:b/>
          <w:sz w:val="24"/>
          <w:szCs w:val="24"/>
        </w:rPr>
        <w:tab/>
        <w:t>Do you agree with the proposed changes to the Reference Section of the G13 Acceptable Solutions and Verification Methods document?</w:t>
      </w:r>
    </w:p>
    <w:p w:rsidR="0085101C" w:rsidRPr="00EB17AB" w:rsidRDefault="0085101C" w:rsidP="0085101C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74</w:t>
      </w:r>
      <w:r w:rsidRPr="0064794B">
        <w:rPr>
          <w:sz w:val="24"/>
          <w:szCs w:val="24"/>
        </w:rPr>
        <w:t>)</w:t>
      </w:r>
    </w:p>
    <w:p w:rsidR="0085101C" w:rsidRDefault="009862AE" w:rsidP="0085101C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44735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01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8637F">
        <w:t xml:space="preserve"> Yes</w:t>
      </w:r>
      <w:r w:rsidR="0085101C">
        <w:tab/>
      </w:r>
      <w:sdt>
        <w:sdtPr>
          <w:rPr>
            <w:sz w:val="28"/>
            <w:szCs w:val="28"/>
          </w:rPr>
          <w:id w:val="1094283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01C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38637F">
        <w:t xml:space="preserve"> No</w:t>
      </w:r>
    </w:p>
    <w:p w:rsidR="0085101C" w:rsidRDefault="0038637F" w:rsidP="0085101C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85101C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930240352"/>
              <w:showingPlcHdr/>
              <w:text w:multiLine="1"/>
            </w:sdtPr>
            <w:sdtEndPr/>
            <w:sdtContent>
              <w:p w:rsidR="0085101C" w:rsidRDefault="0085101C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85101C" w:rsidRDefault="0085101C" w:rsidP="0085101C"/>
    <w:p w:rsidR="0085101C" w:rsidRPr="0085101C" w:rsidRDefault="0085101C" w:rsidP="0085101C">
      <w:pPr>
        <w:ind w:left="2160" w:hanging="2160"/>
        <w:rPr>
          <w:b/>
          <w:sz w:val="24"/>
          <w:szCs w:val="24"/>
        </w:rPr>
      </w:pPr>
      <w:r w:rsidRPr="0085101C">
        <w:rPr>
          <w:b/>
          <w:sz w:val="24"/>
          <w:szCs w:val="24"/>
        </w:rPr>
        <w:t>Question G13 – 2</w:t>
      </w:r>
      <w:r w:rsidRPr="0085101C">
        <w:rPr>
          <w:b/>
          <w:sz w:val="24"/>
          <w:szCs w:val="24"/>
        </w:rPr>
        <w:tab/>
        <w:t>Do you agree with the prescriptive solution for renovating sanitary plumbing and drainage systems introduced in the 2018 version of AS/NZS 3500 Part 2?</w:t>
      </w:r>
    </w:p>
    <w:p w:rsidR="0085101C" w:rsidRPr="00EB17AB" w:rsidRDefault="0085101C" w:rsidP="0085101C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74</w:t>
      </w:r>
      <w:r w:rsidRPr="0064794B">
        <w:rPr>
          <w:sz w:val="24"/>
          <w:szCs w:val="24"/>
        </w:rPr>
        <w:t>)</w:t>
      </w:r>
    </w:p>
    <w:p w:rsidR="0085101C" w:rsidRDefault="009862AE" w:rsidP="0085101C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990067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01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8637F">
        <w:t xml:space="preserve"> Yes</w:t>
      </w:r>
      <w:r w:rsidR="0085101C">
        <w:tab/>
      </w:r>
      <w:sdt>
        <w:sdtPr>
          <w:rPr>
            <w:sz w:val="28"/>
            <w:szCs w:val="28"/>
          </w:rPr>
          <w:id w:val="1192960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01C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38637F">
        <w:t xml:space="preserve"> No</w:t>
      </w:r>
    </w:p>
    <w:p w:rsidR="0085101C" w:rsidRDefault="0038637F" w:rsidP="0085101C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85101C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1275088523"/>
              <w:showingPlcHdr/>
              <w:text w:multiLine="1"/>
            </w:sdtPr>
            <w:sdtEndPr/>
            <w:sdtContent>
              <w:p w:rsidR="0085101C" w:rsidRDefault="0085101C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85101C" w:rsidRPr="009B62F0" w:rsidRDefault="0085101C" w:rsidP="009B62F0">
      <w:pPr>
        <w:ind w:left="2160" w:hanging="2160"/>
        <w:rPr>
          <w:b/>
          <w:sz w:val="24"/>
          <w:szCs w:val="24"/>
        </w:rPr>
      </w:pPr>
    </w:p>
    <w:p w:rsidR="0085101C" w:rsidRPr="009B62F0" w:rsidRDefault="0085101C" w:rsidP="009B62F0">
      <w:pPr>
        <w:ind w:left="2160" w:hanging="2160"/>
        <w:rPr>
          <w:b/>
          <w:sz w:val="24"/>
          <w:szCs w:val="24"/>
        </w:rPr>
      </w:pPr>
      <w:r w:rsidRPr="009B62F0">
        <w:rPr>
          <w:b/>
          <w:sz w:val="24"/>
          <w:szCs w:val="24"/>
        </w:rPr>
        <w:t>Question G13 – 3</w:t>
      </w:r>
      <w:r w:rsidRPr="009B62F0">
        <w:rPr>
          <w:b/>
          <w:sz w:val="24"/>
          <w:szCs w:val="24"/>
        </w:rPr>
        <w:tab/>
        <w:t xml:space="preserve">Do you agree with the limitations to UV exposure introduced in the 2018 versions of AS/NZS 3500? </w:t>
      </w:r>
    </w:p>
    <w:p w:rsidR="009B62F0" w:rsidRPr="00EB17AB" w:rsidRDefault="009B62F0" w:rsidP="009B62F0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74</w:t>
      </w:r>
      <w:r w:rsidRPr="0064794B">
        <w:rPr>
          <w:sz w:val="24"/>
          <w:szCs w:val="24"/>
        </w:rPr>
        <w:t>)</w:t>
      </w:r>
    </w:p>
    <w:p w:rsidR="009B62F0" w:rsidRDefault="009862AE" w:rsidP="009B62F0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56086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62F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8637F">
        <w:t xml:space="preserve"> Yes</w:t>
      </w:r>
      <w:r w:rsidR="009B62F0">
        <w:tab/>
      </w:r>
      <w:sdt>
        <w:sdtPr>
          <w:rPr>
            <w:sz w:val="28"/>
            <w:szCs w:val="28"/>
          </w:rPr>
          <w:id w:val="-1012369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62F0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38637F">
        <w:t xml:space="preserve"> No</w:t>
      </w:r>
    </w:p>
    <w:p w:rsidR="009B62F0" w:rsidRDefault="0038637F" w:rsidP="009B62F0">
      <w:pPr>
        <w:spacing w:before="240" w:after="60"/>
      </w:pPr>
      <w:r>
        <w:t>If no, please tell us why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B62F0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481462264"/>
              <w:showingPlcHdr/>
              <w:text w:multiLine="1"/>
            </w:sdtPr>
            <w:sdtEndPr/>
            <w:sdtContent>
              <w:p w:rsidR="009B62F0" w:rsidRDefault="009B62F0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85101C" w:rsidRDefault="0085101C" w:rsidP="0085101C"/>
    <w:p w:rsidR="00693A2D" w:rsidRDefault="00693A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0700F" w:rsidRDefault="0085101C" w:rsidP="009B62F0">
      <w:pPr>
        <w:ind w:left="2160" w:hanging="2160"/>
        <w:rPr>
          <w:b/>
          <w:sz w:val="24"/>
          <w:szCs w:val="24"/>
        </w:rPr>
      </w:pPr>
      <w:r w:rsidRPr="009B62F0">
        <w:rPr>
          <w:b/>
          <w:sz w:val="24"/>
          <w:szCs w:val="24"/>
        </w:rPr>
        <w:lastRenderedPageBreak/>
        <w:t>Question G13 – 4</w:t>
      </w:r>
      <w:r w:rsidRPr="009B62F0">
        <w:rPr>
          <w:b/>
          <w:sz w:val="24"/>
          <w:szCs w:val="24"/>
        </w:rPr>
        <w:tab/>
        <w:t>Do you have any other comments on the proposed changes to G13 Acceptable Solutions and Verification Methods document?</w:t>
      </w:r>
    </w:p>
    <w:p w:rsidR="009B62F0" w:rsidRPr="00EB17AB" w:rsidRDefault="009B62F0" w:rsidP="009B62F0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74</w:t>
      </w:r>
      <w:r w:rsidRPr="0064794B">
        <w:rPr>
          <w:sz w:val="24"/>
          <w:szCs w:val="24"/>
        </w:rPr>
        <w:t>)</w:t>
      </w:r>
    </w:p>
    <w:p w:rsidR="009B62F0" w:rsidRDefault="009862AE" w:rsidP="009B62F0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183981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62F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8637F">
        <w:t xml:space="preserve"> Yes</w:t>
      </w:r>
      <w:r w:rsidR="009B62F0">
        <w:tab/>
      </w:r>
      <w:sdt>
        <w:sdtPr>
          <w:rPr>
            <w:sz w:val="28"/>
            <w:szCs w:val="28"/>
          </w:rPr>
          <w:id w:val="-112901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62F0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38637F">
        <w:t xml:space="preserve"> No</w:t>
      </w:r>
    </w:p>
    <w:p w:rsidR="009B62F0" w:rsidRDefault="0038637F" w:rsidP="009B62F0">
      <w:pPr>
        <w:spacing w:before="240" w:after="60"/>
      </w:pPr>
      <w:r>
        <w:t>If yes, please</w:t>
      </w:r>
      <w:r w:rsidR="009B62F0">
        <w:t xml:space="preserve"> provide us with your comments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B62F0" w:rsidTr="00B91702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877356927"/>
              <w:showingPlcHdr/>
              <w:text w:multiLine="1"/>
            </w:sdtPr>
            <w:sdtEndPr/>
            <w:sdtContent>
              <w:p w:rsidR="009B62F0" w:rsidRDefault="009B62F0" w:rsidP="00B91702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9B62F0" w:rsidRPr="009B62F0" w:rsidRDefault="009B62F0" w:rsidP="009B62F0">
      <w:pPr>
        <w:ind w:left="2160" w:hanging="2160"/>
        <w:rPr>
          <w:b/>
          <w:sz w:val="24"/>
          <w:szCs w:val="24"/>
        </w:rPr>
      </w:pPr>
    </w:p>
    <w:p w:rsidR="00057A86" w:rsidRPr="00057A86" w:rsidRDefault="00057A86" w:rsidP="00057A86">
      <w:pPr>
        <w:ind w:left="709" w:hanging="709"/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</w:rPr>
        <w:t>G13</w:t>
      </w:r>
      <w:r w:rsidRPr="00EE41E0">
        <w:rPr>
          <w:b/>
          <w:noProof/>
          <w:sz w:val="30"/>
          <w:szCs w:val="30"/>
        </w:rPr>
        <w:t xml:space="preserve"> Transitional Arrangements</w:t>
      </w:r>
    </w:p>
    <w:p w:rsidR="00604DD7" w:rsidRPr="00C72B61" w:rsidRDefault="00604DD7" w:rsidP="00604DD7">
      <w:pPr>
        <w:ind w:left="2160" w:hanging="2160"/>
        <w:rPr>
          <w:b/>
          <w:sz w:val="24"/>
          <w:szCs w:val="24"/>
        </w:rPr>
      </w:pPr>
      <w:r w:rsidRPr="00C72B61">
        <w:rPr>
          <w:b/>
          <w:sz w:val="24"/>
          <w:szCs w:val="24"/>
        </w:rPr>
        <w:t>Question G1</w:t>
      </w:r>
      <w:r>
        <w:rPr>
          <w:b/>
          <w:sz w:val="24"/>
          <w:szCs w:val="24"/>
        </w:rPr>
        <w:t>3 – 5</w:t>
      </w:r>
      <w:r w:rsidRPr="00C72B61">
        <w:rPr>
          <w:b/>
          <w:sz w:val="24"/>
          <w:szCs w:val="24"/>
        </w:rPr>
        <w:tab/>
        <w:t>Do you agree with the proposed transitional arrangements?</w:t>
      </w:r>
    </w:p>
    <w:p w:rsidR="00604DD7" w:rsidRPr="00EB17AB" w:rsidRDefault="00604DD7" w:rsidP="00604DD7">
      <w:pPr>
        <w:ind w:left="7200" w:firstLine="720"/>
        <w:rPr>
          <w:b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page</w:t>
      </w:r>
      <w:proofErr w:type="gramEnd"/>
      <w:r>
        <w:rPr>
          <w:sz w:val="24"/>
          <w:szCs w:val="24"/>
        </w:rPr>
        <w:t xml:space="preserve"> 75</w:t>
      </w:r>
      <w:r w:rsidRPr="0064794B">
        <w:rPr>
          <w:sz w:val="24"/>
          <w:szCs w:val="24"/>
        </w:rPr>
        <w:t>)</w:t>
      </w:r>
    </w:p>
    <w:p w:rsidR="00604DD7" w:rsidRDefault="009862AE" w:rsidP="00604DD7">
      <w:pPr>
        <w:tabs>
          <w:tab w:val="left" w:pos="1276"/>
        </w:tabs>
        <w:spacing w:before="120" w:after="120"/>
      </w:pPr>
      <w:sdt>
        <w:sdtPr>
          <w:rPr>
            <w:sz w:val="28"/>
            <w:szCs w:val="28"/>
          </w:rPr>
          <w:id w:val="-293912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DD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604DD7">
        <w:t xml:space="preserve"> Yes</w:t>
      </w:r>
      <w:r w:rsidR="00604DD7">
        <w:tab/>
      </w:r>
      <w:sdt>
        <w:sdtPr>
          <w:rPr>
            <w:sz w:val="28"/>
            <w:szCs w:val="28"/>
          </w:rPr>
          <w:id w:val="1521901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DD7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="00604DD7">
        <w:t xml:space="preserve"> No</w:t>
      </w:r>
    </w:p>
    <w:p w:rsidR="00604DD7" w:rsidRDefault="00604DD7" w:rsidP="00604DD7">
      <w:pPr>
        <w:spacing w:before="240" w:after="60"/>
      </w:pPr>
      <w:r>
        <w:t>If no, please tell us why and what arrangement(s) would be more suitable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604DD7" w:rsidTr="00C26D6C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218373492"/>
              <w:showingPlcHdr/>
              <w:text w:multiLine="1"/>
            </w:sdtPr>
            <w:sdtEndPr/>
            <w:sdtContent>
              <w:p w:rsidR="00604DD7" w:rsidRDefault="00604DD7" w:rsidP="00C26D6C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9B62F0" w:rsidRPr="009B62F0" w:rsidRDefault="009B62F0" w:rsidP="009B62F0">
      <w:pPr>
        <w:ind w:left="2160" w:hanging="2160"/>
        <w:rPr>
          <w:b/>
          <w:sz w:val="24"/>
          <w:szCs w:val="24"/>
        </w:rPr>
      </w:pPr>
    </w:p>
    <w:p w:rsidR="009B62F0" w:rsidRDefault="009B62F0">
      <w:pPr>
        <w:rPr>
          <w:b/>
          <w:noProof/>
          <w:sz w:val="36"/>
          <w:szCs w:val="30"/>
        </w:rPr>
      </w:pPr>
      <w:r>
        <w:br w:type="page"/>
      </w:r>
    </w:p>
    <w:p w:rsidR="00B13546" w:rsidRDefault="00B13546" w:rsidP="00B13546">
      <w:pPr>
        <w:pStyle w:val="NumberedHeading1"/>
        <w:numPr>
          <w:ilvl w:val="0"/>
          <w:numId w:val="0"/>
        </w:numPr>
        <w:ind w:left="425" w:hanging="425"/>
      </w:pPr>
      <w:r>
        <w:lastRenderedPageBreak/>
        <w:t xml:space="preserve">Feedback on this statement of proposals </w:t>
      </w:r>
    </w:p>
    <w:p w:rsidR="00B13546" w:rsidRDefault="00B13546" w:rsidP="00B13546"/>
    <w:p w:rsidR="00B13546" w:rsidRPr="002A0D4F" w:rsidRDefault="00B13546" w:rsidP="00B13546">
      <w:pPr>
        <w:ind w:left="2160" w:hanging="2160"/>
        <w:rPr>
          <w:rStyle w:val="Heading3Char"/>
        </w:rPr>
      </w:pPr>
      <w:r w:rsidRPr="00A70847">
        <w:rPr>
          <w:rStyle w:val="Heading3Char"/>
        </w:rPr>
        <w:t>What worked or didn’t work for you; what did you like or not like?</w:t>
      </w:r>
      <w:r w:rsidR="00E97916">
        <w:rPr>
          <w:rStyle w:val="Heading3Char"/>
        </w:rPr>
        <w:tab/>
      </w:r>
      <w:r w:rsidR="00E97916">
        <w:rPr>
          <w:rStyle w:val="Heading3Char"/>
        </w:rPr>
        <w:tab/>
      </w:r>
      <w:r w:rsidR="00A6358F" w:rsidRPr="002A0D4F">
        <w:rPr>
          <w:rStyle w:val="Heading3Char"/>
          <w:b w:val="0"/>
        </w:rPr>
        <w:t>(</w:t>
      </w:r>
      <w:proofErr w:type="gramStart"/>
      <w:r w:rsidR="00A6358F" w:rsidRPr="002A0D4F">
        <w:rPr>
          <w:rStyle w:val="Heading3Char"/>
          <w:b w:val="0"/>
        </w:rPr>
        <w:t>page</w:t>
      </w:r>
      <w:proofErr w:type="gramEnd"/>
      <w:r w:rsidR="00A6358F" w:rsidRPr="002A0D4F">
        <w:rPr>
          <w:rStyle w:val="Heading3Char"/>
          <w:b w:val="0"/>
        </w:rPr>
        <w:t xml:space="preserve"> </w:t>
      </w:r>
      <w:r w:rsidR="002A0D4F" w:rsidRPr="002A0D4F">
        <w:rPr>
          <w:rStyle w:val="Heading3Char"/>
          <w:b w:val="0"/>
        </w:rPr>
        <w:t>76</w:t>
      </w:r>
      <w:r w:rsidR="00E97916" w:rsidRPr="002A0D4F">
        <w:rPr>
          <w:rStyle w:val="Heading3Char"/>
          <w:b w:val="0"/>
        </w:rPr>
        <w:t>)</w:t>
      </w:r>
    </w:p>
    <w:p w:rsidR="000B73B4" w:rsidRPr="002A0D4F" w:rsidRDefault="000B73B4" w:rsidP="000B73B4">
      <w:pPr>
        <w:spacing w:before="240" w:after="60"/>
      </w:pPr>
      <w:r w:rsidRPr="002A0D4F">
        <w:t>Please provide us with your comments and any suggested changes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11687" w:rsidRPr="002A0D4F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-1652514077"/>
              <w:showingPlcHdr/>
              <w:text w:multiLine="1"/>
            </w:sdtPr>
            <w:sdtEndPr/>
            <w:sdtContent>
              <w:p w:rsidR="00911687" w:rsidRPr="002A0D4F" w:rsidRDefault="00911687" w:rsidP="001C2378">
                <w:pPr>
                  <w:spacing w:before="120" w:after="120" w:line="260" w:lineRule="atLeast"/>
                </w:pPr>
                <w:r w:rsidRPr="002A0D4F">
                  <w:rPr>
                    <w:rStyle w:val="PlaceholderText"/>
                  </w:rPr>
                  <w:t>Click here to enter text</w:t>
                </w:r>
                <w:r w:rsidRPr="002A0D4F">
                  <w:t xml:space="preserve"> </w:t>
                </w:r>
              </w:p>
            </w:sdtContent>
          </w:sdt>
        </w:tc>
      </w:tr>
    </w:tbl>
    <w:p w:rsidR="00911687" w:rsidRPr="002A0D4F" w:rsidRDefault="00911687" w:rsidP="00911687"/>
    <w:p w:rsidR="00A02950" w:rsidRPr="002A0D4F" w:rsidRDefault="00A02950" w:rsidP="00911687"/>
    <w:p w:rsidR="00B13546" w:rsidRPr="002A0D4F" w:rsidRDefault="00B13546" w:rsidP="00B13546">
      <w:pPr>
        <w:ind w:left="2160" w:hanging="2160"/>
        <w:rPr>
          <w:rStyle w:val="Heading3Char"/>
        </w:rPr>
      </w:pPr>
      <w:r w:rsidRPr="002A0D4F">
        <w:rPr>
          <w:rStyle w:val="Heading3Char"/>
        </w:rPr>
        <w:t>What could we do better?</w:t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</w:rPr>
        <w:tab/>
      </w:r>
      <w:r w:rsidR="00E97916" w:rsidRPr="002A0D4F">
        <w:rPr>
          <w:rStyle w:val="Heading3Char"/>
          <w:b w:val="0"/>
        </w:rPr>
        <w:t>(</w:t>
      </w:r>
      <w:proofErr w:type="gramStart"/>
      <w:r w:rsidR="00E97916" w:rsidRPr="002A0D4F">
        <w:rPr>
          <w:rStyle w:val="Heading3Char"/>
          <w:b w:val="0"/>
        </w:rPr>
        <w:t>page</w:t>
      </w:r>
      <w:proofErr w:type="gramEnd"/>
      <w:r w:rsidR="00E97916" w:rsidRPr="002A0D4F">
        <w:rPr>
          <w:rStyle w:val="Heading3Char"/>
          <w:b w:val="0"/>
        </w:rPr>
        <w:t xml:space="preserve"> </w:t>
      </w:r>
      <w:r w:rsidR="002A0D4F" w:rsidRPr="002A0D4F">
        <w:rPr>
          <w:rStyle w:val="Heading3Char"/>
          <w:b w:val="0"/>
        </w:rPr>
        <w:t>76</w:t>
      </w:r>
      <w:r w:rsidR="00E97916" w:rsidRPr="002A0D4F">
        <w:rPr>
          <w:rStyle w:val="Heading3Char"/>
          <w:b w:val="0"/>
        </w:rPr>
        <w:t>)</w:t>
      </w:r>
    </w:p>
    <w:p w:rsidR="000B73B4" w:rsidRPr="002A0D4F" w:rsidRDefault="000B73B4" w:rsidP="000B73B4">
      <w:pPr>
        <w:spacing w:before="240" w:after="60"/>
      </w:pPr>
      <w:r w:rsidRPr="002A0D4F">
        <w:t>Please provide us with your comments and any suggested changes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11687" w:rsidRPr="002A0D4F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440790731"/>
              <w:showingPlcHdr/>
              <w:text w:multiLine="1"/>
            </w:sdtPr>
            <w:sdtEndPr/>
            <w:sdtContent>
              <w:p w:rsidR="00911687" w:rsidRPr="002A0D4F" w:rsidRDefault="00911687" w:rsidP="001C2378">
                <w:pPr>
                  <w:spacing w:before="120" w:after="120" w:line="260" w:lineRule="atLeast"/>
                </w:pPr>
                <w:r w:rsidRPr="002A0D4F">
                  <w:rPr>
                    <w:rStyle w:val="PlaceholderText"/>
                  </w:rPr>
                  <w:t>Click here to enter text</w:t>
                </w:r>
                <w:r w:rsidRPr="002A0D4F">
                  <w:t xml:space="preserve"> </w:t>
                </w:r>
              </w:p>
            </w:sdtContent>
          </w:sdt>
        </w:tc>
      </w:tr>
    </w:tbl>
    <w:p w:rsidR="00911687" w:rsidRPr="002A0D4F" w:rsidRDefault="00911687" w:rsidP="00911687"/>
    <w:p w:rsidR="00A02950" w:rsidRPr="002A0D4F" w:rsidRDefault="00A02950" w:rsidP="00A02950"/>
    <w:p w:rsidR="00B13546" w:rsidRPr="00A70847" w:rsidRDefault="00B13546" w:rsidP="00B13546">
      <w:pPr>
        <w:ind w:left="2160" w:hanging="2160"/>
        <w:rPr>
          <w:rStyle w:val="Heading3Char"/>
        </w:rPr>
      </w:pPr>
      <w:proofErr w:type="gramStart"/>
      <w:r w:rsidRPr="002A0D4F">
        <w:rPr>
          <w:rStyle w:val="Heading3Char"/>
        </w:rPr>
        <w:t>Any other comments</w:t>
      </w:r>
      <w:r w:rsidR="002A0D4F" w:rsidRPr="002A0D4F">
        <w:rPr>
          <w:rStyle w:val="Heading3Char"/>
        </w:rPr>
        <w:t xml:space="preserve"> or final thoughts</w:t>
      </w:r>
      <w:r w:rsidRPr="002A0D4F">
        <w:rPr>
          <w:rStyle w:val="Heading3Char"/>
        </w:rPr>
        <w:t>?</w:t>
      </w:r>
      <w:proofErr w:type="gramEnd"/>
      <w:r w:rsidR="00E97916" w:rsidRPr="002A0D4F">
        <w:rPr>
          <w:rStyle w:val="Heading3Char"/>
        </w:rPr>
        <w:tab/>
      </w:r>
      <w:r w:rsidR="002A0D4F" w:rsidRPr="002A0D4F">
        <w:rPr>
          <w:rStyle w:val="Heading3Char"/>
        </w:rPr>
        <w:tab/>
      </w:r>
      <w:r w:rsidR="002A0D4F" w:rsidRPr="002A0D4F">
        <w:rPr>
          <w:rStyle w:val="Heading3Char"/>
        </w:rPr>
        <w:tab/>
      </w:r>
      <w:r w:rsidR="002A0D4F" w:rsidRPr="002A0D4F">
        <w:rPr>
          <w:rStyle w:val="Heading3Char"/>
        </w:rPr>
        <w:tab/>
      </w:r>
      <w:r w:rsidR="002A0D4F" w:rsidRPr="002A0D4F">
        <w:rPr>
          <w:rStyle w:val="Heading3Char"/>
        </w:rPr>
        <w:tab/>
      </w:r>
      <w:r w:rsidR="002A0D4F" w:rsidRPr="002A0D4F">
        <w:rPr>
          <w:rStyle w:val="Heading3Char"/>
        </w:rPr>
        <w:tab/>
      </w:r>
      <w:r w:rsidR="00A6358F" w:rsidRPr="002A0D4F">
        <w:rPr>
          <w:rStyle w:val="Heading3Char"/>
          <w:b w:val="0"/>
        </w:rPr>
        <w:t>(</w:t>
      </w:r>
      <w:proofErr w:type="gramStart"/>
      <w:r w:rsidR="00A6358F" w:rsidRPr="002A0D4F">
        <w:rPr>
          <w:rStyle w:val="Heading3Char"/>
          <w:b w:val="0"/>
        </w:rPr>
        <w:t>page</w:t>
      </w:r>
      <w:proofErr w:type="gramEnd"/>
      <w:r w:rsidR="00A6358F" w:rsidRPr="002A0D4F">
        <w:rPr>
          <w:rStyle w:val="Heading3Char"/>
          <w:b w:val="0"/>
        </w:rPr>
        <w:t xml:space="preserve"> </w:t>
      </w:r>
      <w:r w:rsidR="002A0D4F" w:rsidRPr="002A0D4F">
        <w:rPr>
          <w:rStyle w:val="Heading3Char"/>
          <w:b w:val="0"/>
        </w:rPr>
        <w:t>76</w:t>
      </w:r>
      <w:r w:rsidR="00E97916" w:rsidRPr="002A0D4F">
        <w:rPr>
          <w:rStyle w:val="Heading3Char"/>
          <w:b w:val="0"/>
        </w:rPr>
        <w:t>)</w:t>
      </w:r>
    </w:p>
    <w:p w:rsidR="000B73B4" w:rsidRDefault="000B73B4" w:rsidP="000B73B4">
      <w:pPr>
        <w:spacing w:before="240" w:after="60"/>
      </w:pPr>
      <w:r>
        <w:t>Please provide us with your comments and any suggested changes</w:t>
      </w:r>
    </w:p>
    <w:tbl>
      <w:tblPr>
        <w:tblStyle w:val="TableGrid"/>
        <w:tblW w:w="0" w:type="auto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8"/>
      </w:tblGrid>
      <w:tr w:rsidR="00911687" w:rsidTr="001C2378"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sdt>
            <w:sdtPr>
              <w:id w:val="114800671"/>
              <w:showingPlcHdr/>
              <w:text w:multiLine="1"/>
            </w:sdtPr>
            <w:sdtEndPr/>
            <w:sdtContent>
              <w:p w:rsidR="00911687" w:rsidRDefault="00911687" w:rsidP="001C2378">
                <w:pPr>
                  <w:spacing w:before="120" w:after="120" w:line="260" w:lineRule="atLeast"/>
                </w:pPr>
                <w:r>
                  <w:rPr>
                    <w:rStyle w:val="PlaceholderText"/>
                  </w:rPr>
                  <w:t>Click here to enter text</w:t>
                </w:r>
                <w:r>
                  <w:t xml:space="preserve"> </w:t>
                </w:r>
              </w:p>
            </w:sdtContent>
          </w:sdt>
        </w:tc>
      </w:tr>
    </w:tbl>
    <w:p w:rsidR="00911687" w:rsidRDefault="00911687" w:rsidP="00911687"/>
    <w:p w:rsidR="00B13546" w:rsidRDefault="00B13546" w:rsidP="00B13546"/>
    <w:p w:rsidR="00B13546" w:rsidRDefault="00B13546" w:rsidP="00B13546"/>
    <w:sectPr w:rsidR="00B13546" w:rsidSect="00252633">
      <w:headerReference w:type="default" r:id="rId10"/>
      <w:footerReference w:type="default" r:id="rId11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F4B" w:rsidRDefault="00ED4F4B" w:rsidP="008C38E9">
      <w:pPr>
        <w:spacing w:after="0" w:line="240" w:lineRule="auto"/>
      </w:pPr>
      <w:r>
        <w:separator/>
      </w:r>
    </w:p>
  </w:endnote>
  <w:endnote w:type="continuationSeparator" w:id="0">
    <w:p w:rsidR="00ED4F4B" w:rsidRDefault="00ED4F4B" w:rsidP="008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9579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2E37" w:rsidRDefault="00512E37" w:rsidP="00512E37">
        <w:pPr>
          <w:pStyle w:val="Footer"/>
          <w:jc w:val="right"/>
        </w:pPr>
      </w:p>
      <w:p w:rsidR="008C38E9" w:rsidRDefault="00512E37">
        <w:pPr>
          <w:pStyle w:val="Footer"/>
        </w:pPr>
        <w:r>
          <w:rPr>
            <w:noProof/>
            <w:lang w:eastAsia="en-NZ"/>
          </w:rPr>
          <w:drawing>
            <wp:inline distT="0" distB="0" distL="0" distR="0" wp14:anchorId="055AAB6A" wp14:editId="026EA88D">
              <wp:extent cx="3134747" cy="838200"/>
              <wp:effectExtent l="0" t="0" r="889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BIE-logo-black-print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80"/>
                      <a:stretch/>
                    </pic:blipFill>
                    <pic:spPr bwMode="auto">
                      <a:xfrm>
                        <a:off x="0" y="0"/>
                        <a:ext cx="3139743" cy="83953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="008C38E9">
          <w:fldChar w:fldCharType="begin"/>
        </w:r>
        <w:r w:rsidR="008C38E9">
          <w:instrText xml:space="preserve"> PAGE   \* MERGEFORMAT </w:instrText>
        </w:r>
        <w:r w:rsidR="008C38E9">
          <w:fldChar w:fldCharType="separate"/>
        </w:r>
        <w:r w:rsidR="009862AE">
          <w:rPr>
            <w:noProof/>
          </w:rPr>
          <w:t>1</w:t>
        </w:r>
        <w:r w:rsidR="008C38E9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F4B" w:rsidRDefault="00ED4F4B" w:rsidP="008C38E9">
      <w:pPr>
        <w:spacing w:after="0" w:line="240" w:lineRule="auto"/>
      </w:pPr>
      <w:r>
        <w:separator/>
      </w:r>
    </w:p>
  </w:footnote>
  <w:footnote w:type="continuationSeparator" w:id="0">
    <w:p w:rsidR="00ED4F4B" w:rsidRDefault="00ED4F4B" w:rsidP="008C3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633" w:rsidRDefault="00252633" w:rsidP="00252633">
    <w:pPr>
      <w:pStyle w:val="Header"/>
      <w:jc w:val="right"/>
    </w:pPr>
    <w:r>
      <w:rPr>
        <w:noProof/>
        <w:lang w:eastAsia="en-NZ"/>
      </w:rPr>
      <w:drawing>
        <wp:inline distT="0" distB="0" distL="0" distR="0" wp14:anchorId="1D49AA2C" wp14:editId="2E122703">
          <wp:extent cx="2157744" cy="886809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ilding Performanc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744" cy="886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EC5"/>
    <w:multiLevelType w:val="hybridMultilevel"/>
    <w:tmpl w:val="EA28861A"/>
    <w:lvl w:ilvl="0" w:tplc="1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0AD1470"/>
    <w:multiLevelType w:val="multilevel"/>
    <w:tmpl w:val="029094CE"/>
    <w:lvl w:ilvl="0">
      <w:start w:val="1"/>
      <w:numFmt w:val="decimal"/>
      <w:pStyle w:val="NumberedHeading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NumberedHeading3"/>
      <w:lvlText w:val="%1.%2.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33"/>
    <w:rsid w:val="00012307"/>
    <w:rsid w:val="000260FA"/>
    <w:rsid w:val="00031DEA"/>
    <w:rsid w:val="000426C6"/>
    <w:rsid w:val="00057A86"/>
    <w:rsid w:val="00082E30"/>
    <w:rsid w:val="000B73B4"/>
    <w:rsid w:val="00140CEB"/>
    <w:rsid w:val="00145D1B"/>
    <w:rsid w:val="00152F66"/>
    <w:rsid w:val="00155293"/>
    <w:rsid w:val="001C2378"/>
    <w:rsid w:val="002046EB"/>
    <w:rsid w:val="00220160"/>
    <w:rsid w:val="002461B2"/>
    <w:rsid w:val="00252633"/>
    <w:rsid w:val="00262EA6"/>
    <w:rsid w:val="0027497F"/>
    <w:rsid w:val="002A0D4F"/>
    <w:rsid w:val="002C16C1"/>
    <w:rsid w:val="002C673D"/>
    <w:rsid w:val="002D7821"/>
    <w:rsid w:val="002E04A4"/>
    <w:rsid w:val="00312965"/>
    <w:rsid w:val="003254BC"/>
    <w:rsid w:val="003314FE"/>
    <w:rsid w:val="00332AEC"/>
    <w:rsid w:val="00352A0D"/>
    <w:rsid w:val="00360F51"/>
    <w:rsid w:val="0038637F"/>
    <w:rsid w:val="003D5404"/>
    <w:rsid w:val="0044105D"/>
    <w:rsid w:val="00454149"/>
    <w:rsid w:val="00494C29"/>
    <w:rsid w:val="004B1104"/>
    <w:rsid w:val="004F4543"/>
    <w:rsid w:val="005039A8"/>
    <w:rsid w:val="0050700F"/>
    <w:rsid w:val="00512E37"/>
    <w:rsid w:val="005959E4"/>
    <w:rsid w:val="005C6EE3"/>
    <w:rsid w:val="005E108A"/>
    <w:rsid w:val="005F3F26"/>
    <w:rsid w:val="00604DD7"/>
    <w:rsid w:val="00626F1E"/>
    <w:rsid w:val="006442DF"/>
    <w:rsid w:val="0064731C"/>
    <w:rsid w:val="0064794B"/>
    <w:rsid w:val="00693A2D"/>
    <w:rsid w:val="00695C44"/>
    <w:rsid w:val="006C770F"/>
    <w:rsid w:val="007359C0"/>
    <w:rsid w:val="00746B0C"/>
    <w:rsid w:val="007A44FD"/>
    <w:rsid w:val="007C3742"/>
    <w:rsid w:val="008256C4"/>
    <w:rsid w:val="00830C56"/>
    <w:rsid w:val="008325FA"/>
    <w:rsid w:val="0085101C"/>
    <w:rsid w:val="008A54E6"/>
    <w:rsid w:val="008C38E9"/>
    <w:rsid w:val="008D1D76"/>
    <w:rsid w:val="008E40C1"/>
    <w:rsid w:val="00911687"/>
    <w:rsid w:val="009473A7"/>
    <w:rsid w:val="009579DE"/>
    <w:rsid w:val="00977E2B"/>
    <w:rsid w:val="009862AE"/>
    <w:rsid w:val="00993973"/>
    <w:rsid w:val="009A3E4A"/>
    <w:rsid w:val="009B51AE"/>
    <w:rsid w:val="009B62F0"/>
    <w:rsid w:val="009C0233"/>
    <w:rsid w:val="009D1C2F"/>
    <w:rsid w:val="009F65EA"/>
    <w:rsid w:val="00A02950"/>
    <w:rsid w:val="00A052AC"/>
    <w:rsid w:val="00A1160D"/>
    <w:rsid w:val="00A4168D"/>
    <w:rsid w:val="00A50156"/>
    <w:rsid w:val="00A6358F"/>
    <w:rsid w:val="00A7717E"/>
    <w:rsid w:val="00A95DDA"/>
    <w:rsid w:val="00AA5F61"/>
    <w:rsid w:val="00AB337C"/>
    <w:rsid w:val="00AE26C0"/>
    <w:rsid w:val="00B13546"/>
    <w:rsid w:val="00B53FE9"/>
    <w:rsid w:val="00B54A2E"/>
    <w:rsid w:val="00B759F1"/>
    <w:rsid w:val="00B9149B"/>
    <w:rsid w:val="00BA0AA3"/>
    <w:rsid w:val="00BC6257"/>
    <w:rsid w:val="00C06A03"/>
    <w:rsid w:val="00C119CE"/>
    <w:rsid w:val="00C16F0E"/>
    <w:rsid w:val="00C23F34"/>
    <w:rsid w:val="00C52438"/>
    <w:rsid w:val="00C556D9"/>
    <w:rsid w:val="00C706CA"/>
    <w:rsid w:val="00C72B61"/>
    <w:rsid w:val="00CE11F9"/>
    <w:rsid w:val="00D0213C"/>
    <w:rsid w:val="00D35501"/>
    <w:rsid w:val="00D77907"/>
    <w:rsid w:val="00D9574D"/>
    <w:rsid w:val="00DD385A"/>
    <w:rsid w:val="00DD4207"/>
    <w:rsid w:val="00DD5685"/>
    <w:rsid w:val="00E7088B"/>
    <w:rsid w:val="00E97916"/>
    <w:rsid w:val="00EB17AB"/>
    <w:rsid w:val="00ED4F4B"/>
    <w:rsid w:val="00F53D13"/>
    <w:rsid w:val="00FC5EFD"/>
    <w:rsid w:val="00FD5081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46"/>
  </w:style>
  <w:style w:type="paragraph" w:styleId="Heading1">
    <w:name w:val="heading 1"/>
    <w:basedOn w:val="Normal"/>
    <w:next w:val="Normal"/>
    <w:link w:val="Heading1Char"/>
    <w:uiPriority w:val="9"/>
    <w:qFormat/>
    <w:rsid w:val="00644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13546"/>
    <w:pPr>
      <w:spacing w:before="113" w:after="0" w:line="280" w:lineRule="atLeast"/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F5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B13546"/>
    <w:rPr>
      <w:b/>
      <w:sz w:val="24"/>
      <w:szCs w:val="24"/>
    </w:rPr>
  </w:style>
  <w:style w:type="paragraph" w:customStyle="1" w:styleId="NumberedHeading1">
    <w:name w:val="Numbered Heading 1"/>
    <w:uiPriority w:val="1"/>
    <w:qFormat/>
    <w:rsid w:val="00B13546"/>
    <w:pPr>
      <w:numPr>
        <w:numId w:val="1"/>
      </w:numPr>
    </w:pPr>
    <w:rPr>
      <w:b/>
      <w:noProof/>
      <w:sz w:val="36"/>
      <w:szCs w:val="30"/>
    </w:rPr>
  </w:style>
  <w:style w:type="paragraph" w:customStyle="1" w:styleId="NumberedHeading2">
    <w:name w:val="Numbered Heading 2"/>
    <w:uiPriority w:val="1"/>
    <w:qFormat/>
    <w:rsid w:val="00B13546"/>
    <w:pPr>
      <w:numPr>
        <w:ilvl w:val="1"/>
        <w:numId w:val="1"/>
      </w:numPr>
    </w:pPr>
    <w:rPr>
      <w:b/>
      <w:noProof/>
      <w:sz w:val="30"/>
      <w:szCs w:val="30"/>
    </w:rPr>
  </w:style>
  <w:style w:type="paragraph" w:customStyle="1" w:styleId="NumberedHeading3">
    <w:name w:val="Numbered Heading 3"/>
    <w:uiPriority w:val="1"/>
    <w:qFormat/>
    <w:rsid w:val="00B13546"/>
    <w:pPr>
      <w:numPr>
        <w:ilvl w:val="2"/>
        <w:numId w:val="1"/>
      </w:numPr>
    </w:pPr>
    <w:rPr>
      <w:b/>
      <w:noProof/>
      <w:sz w:val="24"/>
      <w:szCs w:val="24"/>
    </w:rPr>
  </w:style>
  <w:style w:type="character" w:styleId="Hyperlink">
    <w:name w:val="Hyperlink"/>
    <w:uiPriority w:val="99"/>
    <w:unhideWhenUsed/>
    <w:rsid w:val="0027497F"/>
    <w:rPr>
      <w:color w:val="002469"/>
      <w:u w:val="single"/>
    </w:rPr>
  </w:style>
  <w:style w:type="table" w:styleId="TableGrid">
    <w:name w:val="Table Grid"/>
    <w:basedOn w:val="TableNormal"/>
    <w:rsid w:val="002749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C37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8E9"/>
  </w:style>
  <w:style w:type="paragraph" w:styleId="Footer">
    <w:name w:val="footer"/>
    <w:basedOn w:val="Normal"/>
    <w:link w:val="FooterChar"/>
    <w:uiPriority w:val="99"/>
    <w:unhideWhenUsed/>
    <w:rsid w:val="008C3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8E9"/>
  </w:style>
  <w:style w:type="character" w:customStyle="1" w:styleId="Heading1Char">
    <w:name w:val="Heading 1 Char"/>
    <w:basedOn w:val="DefaultParagraphFont"/>
    <w:link w:val="Heading1"/>
    <w:uiPriority w:val="9"/>
    <w:rsid w:val="00644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5959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46"/>
  </w:style>
  <w:style w:type="paragraph" w:styleId="Heading1">
    <w:name w:val="heading 1"/>
    <w:basedOn w:val="Normal"/>
    <w:next w:val="Normal"/>
    <w:link w:val="Heading1Char"/>
    <w:uiPriority w:val="9"/>
    <w:qFormat/>
    <w:rsid w:val="00644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13546"/>
    <w:pPr>
      <w:spacing w:before="113" w:after="0" w:line="280" w:lineRule="atLeast"/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F5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B13546"/>
    <w:rPr>
      <w:b/>
      <w:sz w:val="24"/>
      <w:szCs w:val="24"/>
    </w:rPr>
  </w:style>
  <w:style w:type="paragraph" w:customStyle="1" w:styleId="NumberedHeading1">
    <w:name w:val="Numbered Heading 1"/>
    <w:uiPriority w:val="1"/>
    <w:qFormat/>
    <w:rsid w:val="00B13546"/>
    <w:pPr>
      <w:numPr>
        <w:numId w:val="1"/>
      </w:numPr>
    </w:pPr>
    <w:rPr>
      <w:b/>
      <w:noProof/>
      <w:sz w:val="36"/>
      <w:szCs w:val="30"/>
    </w:rPr>
  </w:style>
  <w:style w:type="paragraph" w:customStyle="1" w:styleId="NumberedHeading2">
    <w:name w:val="Numbered Heading 2"/>
    <w:uiPriority w:val="1"/>
    <w:qFormat/>
    <w:rsid w:val="00B13546"/>
    <w:pPr>
      <w:numPr>
        <w:ilvl w:val="1"/>
        <w:numId w:val="1"/>
      </w:numPr>
    </w:pPr>
    <w:rPr>
      <w:b/>
      <w:noProof/>
      <w:sz w:val="30"/>
      <w:szCs w:val="30"/>
    </w:rPr>
  </w:style>
  <w:style w:type="paragraph" w:customStyle="1" w:styleId="NumberedHeading3">
    <w:name w:val="Numbered Heading 3"/>
    <w:uiPriority w:val="1"/>
    <w:qFormat/>
    <w:rsid w:val="00B13546"/>
    <w:pPr>
      <w:numPr>
        <w:ilvl w:val="2"/>
        <w:numId w:val="1"/>
      </w:numPr>
    </w:pPr>
    <w:rPr>
      <w:b/>
      <w:noProof/>
      <w:sz w:val="24"/>
      <w:szCs w:val="24"/>
    </w:rPr>
  </w:style>
  <w:style w:type="character" w:styleId="Hyperlink">
    <w:name w:val="Hyperlink"/>
    <w:uiPriority w:val="99"/>
    <w:unhideWhenUsed/>
    <w:rsid w:val="0027497F"/>
    <w:rPr>
      <w:color w:val="002469"/>
      <w:u w:val="single"/>
    </w:rPr>
  </w:style>
  <w:style w:type="table" w:styleId="TableGrid">
    <w:name w:val="Table Grid"/>
    <w:basedOn w:val="TableNormal"/>
    <w:rsid w:val="002749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C37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8E9"/>
  </w:style>
  <w:style w:type="paragraph" w:styleId="Footer">
    <w:name w:val="footer"/>
    <w:basedOn w:val="Normal"/>
    <w:link w:val="FooterChar"/>
    <w:uiPriority w:val="99"/>
    <w:unhideWhenUsed/>
    <w:rsid w:val="008C3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8E9"/>
  </w:style>
  <w:style w:type="character" w:customStyle="1" w:styleId="Heading1Char">
    <w:name w:val="Heading 1 Char"/>
    <w:basedOn w:val="DefaultParagraphFont"/>
    <w:link w:val="Heading1"/>
    <w:uiPriority w:val="9"/>
    <w:rsid w:val="00644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5959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bie.govt.nz/dmsdocument/4633-statement-of-proposals-for-amending-acceptable-solutions-and-verification-methods-june-2019-updat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ko.wd.govt.nz/otcsdav/nodes/85449105/mailto%3Abuildingfeedback%40mbie.govt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DF0E3C54.dotm</Template>
  <TotalTime>2</TotalTime>
  <Pages>16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Economic Development</Company>
  <LinksUpToDate>false</LinksUpToDate>
  <CharactersWithSpaces>11121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Monastra</dc:creator>
  <cp:lastModifiedBy>Mark Cleary</cp:lastModifiedBy>
  <cp:revision>4</cp:revision>
  <cp:lastPrinted>2019-03-07T19:51:00Z</cp:lastPrinted>
  <dcterms:created xsi:type="dcterms:W3CDTF">2019-03-08T02:43:00Z</dcterms:created>
  <dcterms:modified xsi:type="dcterms:W3CDTF">2019-03-10T22:02:00Z</dcterms:modified>
</cp:coreProperties>
</file>